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FDF1A" w14:textId="77777777" w:rsidR="00632DE0" w:rsidRPr="00632DE0" w:rsidRDefault="00632DE0" w:rsidP="006442E4">
      <w:r w:rsidRPr="00632DE0">
        <w:t>AR/CA</w:t>
      </w:r>
    </w:p>
    <w:p w14:paraId="5B4EB4A5" w14:textId="77777777" w:rsidR="00632DE0" w:rsidRPr="00632DE0" w:rsidRDefault="00632DE0" w:rsidP="00632DE0"/>
    <w:p w14:paraId="757513BA" w14:textId="77777777" w:rsidR="00632DE0" w:rsidRPr="00632DE0" w:rsidRDefault="00632DE0" w:rsidP="00632DE0">
      <w:r w:rsidRPr="00632DE0">
        <w:t>6</w:t>
      </w:r>
      <w:r w:rsidRPr="00632DE0">
        <w:rPr>
          <w:vertAlign w:val="superscript"/>
        </w:rPr>
        <w:t>th</w:t>
      </w:r>
      <w:r w:rsidRPr="00632DE0">
        <w:t xml:space="preserve"> February 2025</w:t>
      </w:r>
    </w:p>
    <w:p w14:paraId="2782B517" w14:textId="77777777" w:rsidR="00632DE0" w:rsidRPr="00632DE0" w:rsidRDefault="00632DE0" w:rsidP="00632DE0"/>
    <w:p w14:paraId="5C6A0A32" w14:textId="77777777" w:rsidR="00632DE0" w:rsidRPr="00632DE0" w:rsidRDefault="00632DE0" w:rsidP="00632DE0"/>
    <w:p w14:paraId="6B160E02" w14:textId="77777777" w:rsidR="00632DE0" w:rsidRPr="00632DE0" w:rsidRDefault="00632DE0" w:rsidP="00632DE0">
      <w:r w:rsidRPr="00632DE0">
        <w:t>Dear Parent/Carer</w:t>
      </w:r>
    </w:p>
    <w:p w14:paraId="48244781" w14:textId="77777777" w:rsidR="00632DE0" w:rsidRPr="00632DE0" w:rsidRDefault="00632DE0" w:rsidP="00632DE0"/>
    <w:p w14:paraId="32D8058B" w14:textId="77777777" w:rsidR="00632DE0" w:rsidRPr="00632DE0" w:rsidRDefault="00632DE0" w:rsidP="00632DE0">
      <w:pPr>
        <w:rPr>
          <w:b/>
        </w:rPr>
      </w:pPr>
      <w:r w:rsidRPr="00632DE0">
        <w:rPr>
          <w:b/>
        </w:rPr>
        <w:t>Lake District and Local Fieldtrips</w:t>
      </w:r>
    </w:p>
    <w:p w14:paraId="24596BA2" w14:textId="77777777" w:rsidR="00632DE0" w:rsidRPr="00632DE0" w:rsidRDefault="00632DE0" w:rsidP="00632DE0"/>
    <w:p w14:paraId="1582D9EE" w14:textId="21970725" w:rsidR="00632DE0" w:rsidRPr="00632DE0" w:rsidRDefault="00632DE0" w:rsidP="00632DE0">
      <w:r w:rsidRPr="00632DE0">
        <w:t>To enhance the geographic learning of your child</w:t>
      </w:r>
      <w:r>
        <w:t>,</w:t>
      </w:r>
      <w:r w:rsidRPr="00632DE0">
        <w:t xml:space="preserve"> we are offering a field work experience for 45 students.  The trip is a coastal study, and your child will be expected to collect data about hard engineering, ask people their opinion about sea defences, complete field sketches, do a litter pick </w:t>
      </w:r>
      <w:r>
        <w:t>and</w:t>
      </w:r>
      <w:r w:rsidRPr="00632DE0">
        <w:t xml:space="preserve"> collate the results. The trip will take place on </w:t>
      </w:r>
      <w:r w:rsidRPr="00632DE0">
        <w:rPr>
          <w:b/>
          <w:bCs/>
        </w:rPr>
        <w:t>Friday 9</w:t>
      </w:r>
      <w:r w:rsidRPr="00632DE0">
        <w:rPr>
          <w:b/>
          <w:bCs/>
          <w:vertAlign w:val="superscript"/>
        </w:rPr>
        <w:t>th</w:t>
      </w:r>
      <w:r w:rsidRPr="00632DE0">
        <w:rPr>
          <w:b/>
          <w:bCs/>
        </w:rPr>
        <w:t xml:space="preserve"> May</w:t>
      </w:r>
      <w:r w:rsidRPr="00632DE0">
        <w:t xml:space="preserve"> and the trip will run during the normal school day. Please be aware that it is a </w:t>
      </w:r>
      <w:r w:rsidRPr="00632DE0">
        <w:rPr>
          <w:b/>
          <w:bCs/>
        </w:rPr>
        <w:t xml:space="preserve">field work </w:t>
      </w:r>
      <w:proofErr w:type="gramStart"/>
      <w:r w:rsidRPr="00632DE0">
        <w:t>opportunity</w:t>
      </w:r>
      <w:proofErr w:type="gramEnd"/>
      <w:r w:rsidRPr="00632DE0">
        <w:t xml:space="preserve"> and students will be required to complete the aforementioned tasks!</w:t>
      </w:r>
    </w:p>
    <w:p w14:paraId="57EF3C27" w14:textId="77777777" w:rsidR="00632DE0" w:rsidRPr="00632DE0" w:rsidRDefault="00632DE0" w:rsidP="00632DE0"/>
    <w:p w14:paraId="0FE382F5" w14:textId="77777777" w:rsidR="00632DE0" w:rsidRPr="00632DE0" w:rsidRDefault="00632DE0" w:rsidP="00632DE0">
      <w:r w:rsidRPr="00632DE0">
        <w:t xml:space="preserve">The cost of the trip is £15 to cover the cost of the transport and staffing.  </w:t>
      </w:r>
    </w:p>
    <w:p w14:paraId="26239BDD" w14:textId="77777777" w:rsidR="00632DE0" w:rsidRPr="00632DE0" w:rsidRDefault="00632DE0" w:rsidP="00632DE0"/>
    <w:p w14:paraId="3F1F433A" w14:textId="77777777" w:rsidR="00632DE0" w:rsidRPr="00632DE0" w:rsidRDefault="00632DE0" w:rsidP="00632DE0">
      <w:pPr>
        <w:rPr>
          <w:b/>
        </w:rPr>
      </w:pPr>
      <w:r w:rsidRPr="00632DE0">
        <w:rPr>
          <w:b/>
        </w:rPr>
        <w:t>As the trip is a coastal study students will require the following:</w:t>
      </w:r>
    </w:p>
    <w:p w14:paraId="2D62EF06" w14:textId="77777777" w:rsidR="00632DE0" w:rsidRPr="00632DE0" w:rsidRDefault="00632DE0" w:rsidP="00632DE0">
      <w:pPr>
        <w:numPr>
          <w:ilvl w:val="0"/>
          <w:numId w:val="20"/>
        </w:numPr>
      </w:pPr>
      <w:r w:rsidRPr="00632DE0">
        <w:t>A packed lunch and plenty to drink (preferably water</w:t>
      </w:r>
      <w:proofErr w:type="gramStart"/>
      <w:r w:rsidRPr="00632DE0">
        <w:t>);</w:t>
      </w:r>
      <w:proofErr w:type="gramEnd"/>
    </w:p>
    <w:p w14:paraId="477882AF" w14:textId="75764C6F" w:rsidR="00632DE0" w:rsidRPr="00632DE0" w:rsidRDefault="00632DE0" w:rsidP="00632DE0">
      <w:pPr>
        <w:numPr>
          <w:ilvl w:val="0"/>
          <w:numId w:val="20"/>
        </w:numPr>
      </w:pPr>
      <w:r w:rsidRPr="00632DE0">
        <w:t xml:space="preserve">Activity clothing: light-weight clothes, </w:t>
      </w:r>
      <w:proofErr w:type="spellStart"/>
      <w:r w:rsidRPr="00632DE0">
        <w:t>eg</w:t>
      </w:r>
      <w:proofErr w:type="spellEnd"/>
      <w:r w:rsidRPr="00632DE0">
        <w:t xml:space="preserve"> tracksuit, leggings, jumpers, t-shirts etc.  (These clothes may get wet so please, no heavy clothing as it is not appropriate</w:t>
      </w:r>
      <w:proofErr w:type="gramStart"/>
      <w:r w:rsidRPr="00632DE0">
        <w:t>);</w:t>
      </w:r>
      <w:proofErr w:type="gramEnd"/>
    </w:p>
    <w:p w14:paraId="753A54AE" w14:textId="77777777" w:rsidR="00632DE0" w:rsidRPr="00632DE0" w:rsidRDefault="00632DE0" w:rsidP="00632DE0">
      <w:pPr>
        <w:numPr>
          <w:ilvl w:val="0"/>
          <w:numId w:val="20"/>
        </w:numPr>
      </w:pPr>
      <w:r w:rsidRPr="00632DE0">
        <w:t xml:space="preserve">A spare set of clothes and towel to change into at the end of each </w:t>
      </w:r>
      <w:proofErr w:type="gramStart"/>
      <w:r w:rsidRPr="00632DE0">
        <w:t>day;</w:t>
      </w:r>
      <w:proofErr w:type="gramEnd"/>
    </w:p>
    <w:p w14:paraId="59CF80A2" w14:textId="77777777" w:rsidR="00632DE0" w:rsidRPr="00632DE0" w:rsidRDefault="00632DE0" w:rsidP="00632DE0">
      <w:pPr>
        <w:numPr>
          <w:ilvl w:val="0"/>
          <w:numId w:val="20"/>
        </w:numPr>
      </w:pPr>
      <w:r w:rsidRPr="00632DE0">
        <w:t>A warm/waterproof jacket or sun cream depending on the weather – as geography students we should be able to read a forecast!</w:t>
      </w:r>
    </w:p>
    <w:p w14:paraId="0886B693" w14:textId="77777777" w:rsidR="00632DE0" w:rsidRPr="00632DE0" w:rsidRDefault="00632DE0" w:rsidP="00632DE0"/>
    <w:p w14:paraId="3316D236" w14:textId="77777777" w:rsidR="00632DE0" w:rsidRPr="00632DE0" w:rsidRDefault="00632DE0" w:rsidP="00632DE0">
      <w:r w:rsidRPr="00632DE0">
        <w:t>This is a basic but adequate list, and it must be stressed that it is ‘field work’ so practical clothing is the best as opposed to ‘fashionable’ attire.  All specialist and safety equipment will be provided by the school, and we do have an amount of outdoor equipment (fleeces/wellies etc) that can be borrowed by prior arrangement.</w:t>
      </w:r>
    </w:p>
    <w:p w14:paraId="0D8B2CEC" w14:textId="77777777" w:rsidR="00632DE0" w:rsidRPr="00632DE0" w:rsidRDefault="00632DE0" w:rsidP="00632DE0"/>
    <w:p w14:paraId="2F472244" w14:textId="77777777" w:rsidR="00632DE0" w:rsidRPr="00632DE0" w:rsidRDefault="00632DE0" w:rsidP="00632DE0">
      <w:r w:rsidRPr="00632DE0">
        <w:t xml:space="preserve">Please confirm your child’s attendance by completing the reply slip below.  All payments must be paid via ParentPay, if you are unable to access ParentPay, please contact the Finance department. </w:t>
      </w:r>
    </w:p>
    <w:p w14:paraId="56FA5DF3" w14:textId="77777777" w:rsidR="00632DE0" w:rsidRPr="00632DE0" w:rsidRDefault="00632DE0" w:rsidP="00632DE0"/>
    <w:p w14:paraId="5DF3058C" w14:textId="77777777" w:rsidR="00632DE0" w:rsidRPr="00632DE0" w:rsidRDefault="00632DE0" w:rsidP="00632DE0">
      <w:pPr>
        <w:rPr>
          <w:b/>
          <w:bCs/>
        </w:rPr>
      </w:pPr>
      <w:r w:rsidRPr="00632DE0">
        <w:rPr>
          <w:b/>
          <w:bCs/>
        </w:rPr>
        <w:t>We will remind your child multiple times of the fieldwork date and what is required on the fieldtrip. This said, there will be NO more correspondence prior to the trips. Therefore, if you have any questions, please do not hesitate to get in touch.</w:t>
      </w:r>
    </w:p>
    <w:p w14:paraId="4F28B6A2" w14:textId="77777777" w:rsidR="00632DE0" w:rsidRPr="00632DE0" w:rsidRDefault="00632DE0" w:rsidP="00632DE0"/>
    <w:p w14:paraId="67F33878" w14:textId="77777777" w:rsidR="00632DE0" w:rsidRPr="00632DE0" w:rsidRDefault="00632DE0" w:rsidP="00632DE0">
      <w:r w:rsidRPr="00632DE0">
        <w:t>Yours sincerely</w:t>
      </w:r>
    </w:p>
    <w:p w14:paraId="05936376" w14:textId="77777777" w:rsidR="00386444" w:rsidRDefault="00386444" w:rsidP="00632DE0">
      <w:pPr>
        <w:rPr>
          <w:rFonts w:ascii="Cochocib Script Latin Pro" w:hAnsi="Cochocib Script Latin Pro"/>
          <w:b/>
          <w:bCs/>
          <w:sz w:val="40"/>
          <w:szCs w:val="40"/>
        </w:rPr>
      </w:pPr>
    </w:p>
    <w:p w14:paraId="78CA48B4" w14:textId="1CBFCFCB" w:rsidR="00632DE0" w:rsidRPr="00632DE0" w:rsidRDefault="00632DE0" w:rsidP="00632DE0">
      <w:pPr>
        <w:rPr>
          <w:rFonts w:ascii="Cochocib Script Latin Pro" w:hAnsi="Cochocib Script Latin Pro"/>
          <w:b/>
          <w:bCs/>
          <w:sz w:val="40"/>
          <w:szCs w:val="40"/>
        </w:rPr>
      </w:pPr>
      <w:r w:rsidRPr="00632DE0">
        <w:rPr>
          <w:rFonts w:ascii="Cochocib Script Latin Pro" w:hAnsi="Cochocib Script Latin Pro"/>
          <w:b/>
          <w:bCs/>
          <w:sz w:val="40"/>
          <w:szCs w:val="40"/>
        </w:rPr>
        <w:t>A Richardson</w:t>
      </w:r>
    </w:p>
    <w:p w14:paraId="03541DED" w14:textId="56D185CA" w:rsidR="00632DE0" w:rsidRPr="00632DE0" w:rsidRDefault="00632DE0" w:rsidP="00632DE0">
      <w:r w:rsidRPr="00632DE0">
        <w:t>Mr Andrew Richardson</w:t>
      </w:r>
    </w:p>
    <w:p w14:paraId="4D0CBC60" w14:textId="77777777" w:rsidR="00632DE0" w:rsidRPr="00632DE0" w:rsidRDefault="00632DE0" w:rsidP="00632DE0">
      <w:r w:rsidRPr="00632DE0">
        <w:t>Head of Geography</w:t>
      </w:r>
    </w:p>
    <w:p w14:paraId="7CA3A051" w14:textId="77777777" w:rsidR="00632DE0" w:rsidRPr="00632DE0" w:rsidRDefault="00632DE0" w:rsidP="00632DE0"/>
    <w:p w14:paraId="2C4A346B" w14:textId="77777777" w:rsidR="00632DE0" w:rsidRPr="00632DE0" w:rsidRDefault="00632DE0" w:rsidP="00632DE0"/>
    <w:p w14:paraId="35C9C36A" w14:textId="77777777" w:rsidR="00632DE0" w:rsidRPr="00632DE0" w:rsidRDefault="00632DE0" w:rsidP="00632DE0"/>
    <w:p w14:paraId="185A8B7B" w14:textId="77777777" w:rsidR="00632DE0" w:rsidRPr="00632DE0" w:rsidRDefault="00632DE0" w:rsidP="00632DE0"/>
    <w:p w14:paraId="64A5BC95" w14:textId="77777777" w:rsidR="00632DE0" w:rsidRPr="00632DE0" w:rsidRDefault="00632DE0" w:rsidP="00632DE0"/>
    <w:p w14:paraId="4540843C" w14:textId="77777777" w:rsidR="00632DE0" w:rsidRPr="00632DE0" w:rsidRDefault="00632DE0" w:rsidP="00632DE0"/>
    <w:p w14:paraId="2B37139D" w14:textId="52F449C5" w:rsidR="00632DE0" w:rsidRPr="00632DE0" w:rsidRDefault="00632DE0" w:rsidP="00386444">
      <w:pPr>
        <w:rPr>
          <w:b/>
          <w:i/>
          <w:iCs/>
        </w:rPr>
      </w:pPr>
      <w:r w:rsidRPr="00632DE0">
        <w:t>…………………………………………………………………………………………………………………………………………………………………</w:t>
      </w:r>
      <w:r w:rsidR="00386444">
        <w:t>….</w:t>
      </w:r>
    </w:p>
    <w:p w14:paraId="7AF84938" w14:textId="77777777" w:rsidR="00632DE0" w:rsidRPr="00632DE0" w:rsidRDefault="00632DE0" w:rsidP="00632DE0">
      <w:pPr>
        <w:rPr>
          <w:b/>
          <w:i/>
          <w:iCs/>
        </w:rPr>
      </w:pPr>
      <w:r w:rsidRPr="00632DE0">
        <w:rPr>
          <w:b/>
        </w:rPr>
        <w:t>Permission Slip</w:t>
      </w:r>
      <w:r w:rsidRPr="00632DE0">
        <w:rPr>
          <w:b/>
          <w:i/>
          <w:iCs/>
        </w:rPr>
        <w:t xml:space="preserve"> – Please return your slip to Mr Richardson</w:t>
      </w:r>
    </w:p>
    <w:p w14:paraId="221DEBB9" w14:textId="77777777" w:rsidR="00632DE0" w:rsidRPr="00632DE0" w:rsidRDefault="00632DE0" w:rsidP="00632DE0"/>
    <w:p w14:paraId="70E8CDC7" w14:textId="6FF9FCB2" w:rsidR="00632DE0" w:rsidRPr="00632DE0" w:rsidRDefault="00632DE0" w:rsidP="00632DE0">
      <w:pPr>
        <w:rPr>
          <w:b/>
        </w:rPr>
      </w:pPr>
      <w:proofErr w:type="spellStart"/>
      <w:r w:rsidRPr="00632DE0">
        <w:rPr>
          <w:b/>
        </w:rPr>
        <w:t>Silloth</w:t>
      </w:r>
      <w:proofErr w:type="spellEnd"/>
      <w:r w:rsidRPr="00632DE0">
        <w:rPr>
          <w:b/>
        </w:rPr>
        <w:t xml:space="preserve"> &amp; Allonby Fieldtrip, Friday 9</w:t>
      </w:r>
      <w:r w:rsidRPr="00632DE0">
        <w:rPr>
          <w:b/>
          <w:vertAlign w:val="superscript"/>
        </w:rPr>
        <w:t>th</w:t>
      </w:r>
      <w:r w:rsidRPr="00632DE0">
        <w:rPr>
          <w:b/>
        </w:rPr>
        <w:t xml:space="preserve"> May 2025</w:t>
      </w:r>
    </w:p>
    <w:p w14:paraId="2E2B46A0" w14:textId="77777777" w:rsidR="00632DE0" w:rsidRPr="00632DE0" w:rsidRDefault="00632DE0" w:rsidP="00632DE0">
      <w:pPr>
        <w:rPr>
          <w:b/>
        </w:rPr>
      </w:pPr>
    </w:p>
    <w:p w14:paraId="4D41415D" w14:textId="3EB09C42" w:rsidR="00632DE0" w:rsidRPr="00632DE0" w:rsidRDefault="00632DE0" w:rsidP="00632DE0">
      <w:r w:rsidRPr="00632DE0">
        <w:t>I give permission for my child: ………………………………………….…………………………………. Tutor: ………</w:t>
      </w:r>
      <w:proofErr w:type="gramStart"/>
      <w:r w:rsidRPr="00632DE0">
        <w:t>…..</w:t>
      </w:r>
      <w:proofErr w:type="gramEnd"/>
      <w:r w:rsidRPr="00632DE0">
        <w:t>…………</w:t>
      </w:r>
      <w:r w:rsidR="00FB71A9">
        <w:t>…..</w:t>
      </w:r>
    </w:p>
    <w:p w14:paraId="5B757370" w14:textId="77777777" w:rsidR="00632DE0" w:rsidRPr="00632DE0" w:rsidRDefault="00632DE0" w:rsidP="00632DE0">
      <w:r w:rsidRPr="00632DE0">
        <w:t>to attend geography field trip and will pay £15.</w:t>
      </w:r>
    </w:p>
    <w:p w14:paraId="43DA63AF" w14:textId="77777777" w:rsidR="00632DE0" w:rsidRPr="00632DE0" w:rsidRDefault="00632DE0" w:rsidP="00632DE0">
      <w:pPr>
        <w:rPr>
          <w:b/>
        </w:rPr>
      </w:pPr>
    </w:p>
    <w:p w14:paraId="2C2EFBCE" w14:textId="77777777" w:rsidR="00632DE0" w:rsidRPr="00632DE0" w:rsidRDefault="00632DE0" w:rsidP="00632DE0">
      <w:r w:rsidRPr="00632DE0">
        <w:t>I confirm that medical and contact information are as currently held by the school.</w:t>
      </w:r>
    </w:p>
    <w:p w14:paraId="217ECF66" w14:textId="77777777" w:rsidR="00632DE0" w:rsidRPr="00632DE0" w:rsidRDefault="00632DE0" w:rsidP="00632DE0"/>
    <w:p w14:paraId="18E7536C" w14:textId="77777777" w:rsidR="00632DE0" w:rsidRPr="00632DE0" w:rsidRDefault="00632DE0" w:rsidP="00632DE0"/>
    <w:p w14:paraId="7D782821" w14:textId="36FEACBB" w:rsidR="00632DE0" w:rsidRPr="00632DE0" w:rsidRDefault="00632DE0" w:rsidP="00632DE0">
      <w:r w:rsidRPr="00632DE0">
        <w:t>Signed Parent/</w:t>
      </w:r>
      <w:proofErr w:type="gramStart"/>
      <w:r w:rsidRPr="00632DE0">
        <w:t>Carer:…</w:t>
      </w:r>
      <w:proofErr w:type="gramEnd"/>
      <w:r w:rsidRPr="00632DE0">
        <w:t xml:space="preserve">…….…………………………..………………………………………..…………….   </w:t>
      </w:r>
      <w:proofErr w:type="gramStart"/>
      <w:r w:rsidRPr="00632DE0">
        <w:t>Date:…</w:t>
      </w:r>
      <w:proofErr w:type="gramEnd"/>
      <w:r w:rsidRPr="00632DE0">
        <w:t>……………………….</w:t>
      </w:r>
    </w:p>
    <w:p w14:paraId="05A86849" w14:textId="77777777" w:rsidR="00632DE0" w:rsidRPr="00632DE0" w:rsidRDefault="00632DE0" w:rsidP="00632DE0">
      <w:pPr>
        <w:rPr>
          <w:b/>
        </w:rPr>
      </w:pPr>
    </w:p>
    <w:p w14:paraId="28B57A62" w14:textId="77777777" w:rsidR="00632DE0" w:rsidRPr="00632DE0" w:rsidRDefault="00632DE0" w:rsidP="00632DE0"/>
    <w:p w14:paraId="79151BF6" w14:textId="79915392" w:rsidR="00D30603" w:rsidRPr="00632DE0" w:rsidRDefault="00D30603" w:rsidP="00632DE0"/>
    <w:sectPr w:rsidR="00D30603" w:rsidRPr="00632DE0" w:rsidSect="00720783">
      <w:headerReference w:type="even" r:id="rId11"/>
      <w:headerReference w:type="default" r:id="rId12"/>
      <w:headerReference w:type="first" r:id="rId13"/>
      <w:pgSz w:w="11906" w:h="16838"/>
      <w:pgMar w:top="720" w:right="720" w:bottom="720" w:left="851" w:header="2098" w:footer="1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BE4F" w14:textId="77777777" w:rsidR="00EC4943" w:rsidRDefault="00EC4943">
      <w:r>
        <w:separator/>
      </w:r>
    </w:p>
  </w:endnote>
  <w:endnote w:type="continuationSeparator" w:id="0">
    <w:p w14:paraId="48C6E972" w14:textId="77777777" w:rsidR="00EC4943" w:rsidRDefault="00EC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chocib Script Latin Pro">
    <w:charset w:val="00"/>
    <w:family w:val="auto"/>
    <w:pitch w:val="variable"/>
    <w:sig w:usb0="A00000AF" w:usb1="5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BBB80" w14:textId="77777777" w:rsidR="00EC4943" w:rsidRDefault="00EC4943">
      <w:r>
        <w:separator/>
      </w:r>
    </w:p>
  </w:footnote>
  <w:footnote w:type="continuationSeparator" w:id="0">
    <w:p w14:paraId="60A79C7C" w14:textId="77777777" w:rsidR="00EC4943" w:rsidRDefault="00EC4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3A2F" w14:textId="77777777" w:rsidR="00740CCD" w:rsidRDefault="006442E4">
    <w:pPr>
      <w:pStyle w:val="Header"/>
    </w:pPr>
    <w:r>
      <w:rPr>
        <w:noProof/>
        <w:lang w:eastAsia="en-GB"/>
      </w:rPr>
      <w:pict w14:anchorId="3D97A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760683" o:spid="_x0000_s1029" type="#_x0000_t75" style="position:absolute;margin-left:0;margin-top:0;width:595.2pt;height:841.7pt;z-index:-251657216;mso-position-horizontal:center;mso-position-horizontal-relative:margin;mso-position-vertical:center;mso-position-vertical-relative:margin" o:allowincell="f">
          <v:imagedata r:id="rId1" o:title="RRMA Letterhead Re-s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C45B" w14:textId="36864D0E" w:rsidR="00740CCD" w:rsidRDefault="00325996">
    <w:pPr>
      <w:pStyle w:val="Header"/>
    </w:pPr>
    <w:r>
      <w:rPr>
        <w:noProof/>
      </w:rPr>
      <w:drawing>
        <wp:anchor distT="0" distB="0" distL="114300" distR="114300" simplePos="0" relativeHeight="251660288" behindDoc="1" locked="0" layoutInCell="1" allowOverlap="1" wp14:anchorId="236505E1" wp14:editId="5946EDA6">
          <wp:simplePos x="0" y="0"/>
          <wp:positionH relativeFrom="page">
            <wp:align>left</wp:align>
          </wp:positionH>
          <wp:positionV relativeFrom="paragraph">
            <wp:posOffset>-1332129</wp:posOffset>
          </wp:positionV>
          <wp:extent cx="7559066" cy="10687616"/>
          <wp:effectExtent l="0" t="0" r="3810" b="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181" cy="107019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B7A94" w14:textId="77777777" w:rsidR="00740CCD" w:rsidRDefault="006442E4">
    <w:pPr>
      <w:pStyle w:val="Header"/>
    </w:pPr>
    <w:r>
      <w:rPr>
        <w:noProof/>
        <w:lang w:eastAsia="en-GB"/>
      </w:rPr>
      <w:pict w14:anchorId="516A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760682" o:spid="_x0000_s1028" type="#_x0000_t75" style="position:absolute;margin-left:0;margin-top:0;width:595.2pt;height:841.7pt;z-index:-251658240;mso-position-horizontal:center;mso-position-horizontal-relative:margin;mso-position-vertical:center;mso-position-vertical-relative:margin" o:allowincell="f">
          <v:imagedata r:id="rId1" o:title="RRMA Letterhead Re-s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21EB0"/>
    <w:multiLevelType w:val="hybridMultilevel"/>
    <w:tmpl w:val="8578D6FC"/>
    <w:lvl w:ilvl="0" w:tplc="AE3018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E27801"/>
    <w:multiLevelType w:val="hybridMultilevel"/>
    <w:tmpl w:val="4E5EFFA8"/>
    <w:lvl w:ilvl="0" w:tplc="08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 w15:restartNumberingAfterBreak="0">
    <w:nsid w:val="176072CD"/>
    <w:multiLevelType w:val="hybridMultilevel"/>
    <w:tmpl w:val="6BD8C8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185F1BE5"/>
    <w:multiLevelType w:val="hybridMultilevel"/>
    <w:tmpl w:val="1E1A4F5E"/>
    <w:lvl w:ilvl="0" w:tplc="3808FB60">
      <w:numFmt w:val="bullet"/>
      <w:lvlText w:val="-"/>
      <w:lvlJc w:val="left"/>
      <w:pPr>
        <w:ind w:left="720" w:hanging="360"/>
      </w:pPr>
      <w:rPr>
        <w:rFonts w:ascii="Aptos" w:eastAsia="Aptos"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F923D8"/>
    <w:multiLevelType w:val="hybridMultilevel"/>
    <w:tmpl w:val="60A4FD6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6E00858"/>
    <w:multiLevelType w:val="hybridMultilevel"/>
    <w:tmpl w:val="1672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A174C"/>
    <w:multiLevelType w:val="hybridMultilevel"/>
    <w:tmpl w:val="CA7CA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8E55F4"/>
    <w:multiLevelType w:val="hybridMultilevel"/>
    <w:tmpl w:val="6BD8C8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330E600D"/>
    <w:multiLevelType w:val="hybridMultilevel"/>
    <w:tmpl w:val="6BD8C85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3EE063BE"/>
    <w:multiLevelType w:val="hybridMultilevel"/>
    <w:tmpl w:val="9C1A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10058"/>
    <w:multiLevelType w:val="hybridMultilevel"/>
    <w:tmpl w:val="6BD8C8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56F12A8A"/>
    <w:multiLevelType w:val="hybridMultilevel"/>
    <w:tmpl w:val="6BD8C8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 w15:restartNumberingAfterBreak="0">
    <w:nsid w:val="5F795F37"/>
    <w:multiLevelType w:val="hybridMultilevel"/>
    <w:tmpl w:val="094623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EE2CD5"/>
    <w:multiLevelType w:val="hybridMultilevel"/>
    <w:tmpl w:val="6BD8C85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6B0453D1"/>
    <w:multiLevelType w:val="hybridMultilevel"/>
    <w:tmpl w:val="B83A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4084C"/>
    <w:multiLevelType w:val="hybridMultilevel"/>
    <w:tmpl w:val="7F62776A"/>
    <w:lvl w:ilvl="0" w:tplc="F4366D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31F3FE2"/>
    <w:multiLevelType w:val="hybridMultilevel"/>
    <w:tmpl w:val="6BD8C8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 w15:restartNumberingAfterBreak="0">
    <w:nsid w:val="763F0D8E"/>
    <w:multiLevelType w:val="multilevel"/>
    <w:tmpl w:val="7048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C34E11"/>
    <w:multiLevelType w:val="hybridMultilevel"/>
    <w:tmpl w:val="6BD8C8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686327704">
    <w:abstractNumId w:val="13"/>
  </w:num>
  <w:num w:numId="2" w16cid:durableId="1634943976">
    <w:abstractNumId w:val="2"/>
  </w:num>
  <w:num w:numId="3" w16cid:durableId="660499003">
    <w:abstractNumId w:val="8"/>
  </w:num>
  <w:num w:numId="4" w16cid:durableId="1226066533">
    <w:abstractNumId w:val="7"/>
  </w:num>
  <w:num w:numId="5" w16cid:durableId="643127162">
    <w:abstractNumId w:val="12"/>
  </w:num>
  <w:num w:numId="6" w16cid:durableId="365184759">
    <w:abstractNumId w:val="18"/>
  </w:num>
  <w:num w:numId="7" w16cid:durableId="1708917462">
    <w:abstractNumId w:val="10"/>
  </w:num>
  <w:num w:numId="8" w16cid:durableId="177427505">
    <w:abstractNumId w:val="16"/>
  </w:num>
  <w:num w:numId="9" w16cid:durableId="895047939">
    <w:abstractNumId w:val="11"/>
  </w:num>
  <w:num w:numId="10" w16cid:durableId="372727475">
    <w:abstractNumId w:val="1"/>
  </w:num>
  <w:num w:numId="11" w16cid:durableId="327681358">
    <w:abstractNumId w:val="4"/>
  </w:num>
  <w:num w:numId="12" w16cid:durableId="1414818348">
    <w:abstractNumId w:val="0"/>
  </w:num>
  <w:num w:numId="13" w16cid:durableId="1848906242">
    <w:abstractNumId w:val="15"/>
  </w:num>
  <w:num w:numId="14" w16cid:durableId="1374963889">
    <w:abstractNumId w:val="14"/>
  </w:num>
  <w:num w:numId="15" w16cid:durableId="357632143">
    <w:abstractNumId w:val="3"/>
  </w:num>
  <w:num w:numId="16" w16cid:durableId="1815953071">
    <w:abstractNumId w:val="6"/>
  </w:num>
  <w:num w:numId="17" w16cid:durableId="736245664">
    <w:abstractNumId w:val="6"/>
  </w:num>
  <w:num w:numId="18" w16cid:durableId="1080327541">
    <w:abstractNumId w:val="17"/>
  </w:num>
  <w:num w:numId="19" w16cid:durableId="1511481371">
    <w:abstractNumId w:val="9"/>
  </w:num>
  <w:num w:numId="20" w16cid:durableId="8778187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CCD"/>
    <w:rsid w:val="000009F5"/>
    <w:rsid w:val="00010911"/>
    <w:rsid w:val="00011DFE"/>
    <w:rsid w:val="00012FA1"/>
    <w:rsid w:val="00016160"/>
    <w:rsid w:val="000163B2"/>
    <w:rsid w:val="0001647C"/>
    <w:rsid w:val="00021736"/>
    <w:rsid w:val="00033A58"/>
    <w:rsid w:val="00033E77"/>
    <w:rsid w:val="00034C5C"/>
    <w:rsid w:val="0004069D"/>
    <w:rsid w:val="00042CE9"/>
    <w:rsid w:val="00043022"/>
    <w:rsid w:val="000440D5"/>
    <w:rsid w:val="00044A4E"/>
    <w:rsid w:val="0004646B"/>
    <w:rsid w:val="0004663B"/>
    <w:rsid w:val="0005142C"/>
    <w:rsid w:val="000529B1"/>
    <w:rsid w:val="00065A06"/>
    <w:rsid w:val="0006666A"/>
    <w:rsid w:val="00067247"/>
    <w:rsid w:val="00070A12"/>
    <w:rsid w:val="0007265C"/>
    <w:rsid w:val="000731DC"/>
    <w:rsid w:val="00073236"/>
    <w:rsid w:val="00075854"/>
    <w:rsid w:val="00076B31"/>
    <w:rsid w:val="00083021"/>
    <w:rsid w:val="00083595"/>
    <w:rsid w:val="00087B35"/>
    <w:rsid w:val="00091351"/>
    <w:rsid w:val="00094733"/>
    <w:rsid w:val="00096A8B"/>
    <w:rsid w:val="000A06E9"/>
    <w:rsid w:val="000A0AD2"/>
    <w:rsid w:val="000A7A51"/>
    <w:rsid w:val="000B3506"/>
    <w:rsid w:val="000B574E"/>
    <w:rsid w:val="000B6213"/>
    <w:rsid w:val="000B68BA"/>
    <w:rsid w:val="000C57AC"/>
    <w:rsid w:val="000C7B6C"/>
    <w:rsid w:val="000D109C"/>
    <w:rsid w:val="000D119D"/>
    <w:rsid w:val="000D7A0A"/>
    <w:rsid w:val="000E0DB5"/>
    <w:rsid w:val="000E1143"/>
    <w:rsid w:val="000E3159"/>
    <w:rsid w:val="000E35B6"/>
    <w:rsid w:val="000E52AB"/>
    <w:rsid w:val="000E5AFE"/>
    <w:rsid w:val="000E7DD7"/>
    <w:rsid w:val="000F12F3"/>
    <w:rsid w:val="000F4555"/>
    <w:rsid w:val="00104213"/>
    <w:rsid w:val="00110475"/>
    <w:rsid w:val="0011143C"/>
    <w:rsid w:val="0011211D"/>
    <w:rsid w:val="001150FB"/>
    <w:rsid w:val="00124099"/>
    <w:rsid w:val="001328BD"/>
    <w:rsid w:val="001350B1"/>
    <w:rsid w:val="0014078C"/>
    <w:rsid w:val="00143E80"/>
    <w:rsid w:val="00153606"/>
    <w:rsid w:val="001554A5"/>
    <w:rsid w:val="00156B74"/>
    <w:rsid w:val="00156BFD"/>
    <w:rsid w:val="0016056E"/>
    <w:rsid w:val="0016178F"/>
    <w:rsid w:val="0016606E"/>
    <w:rsid w:val="00166131"/>
    <w:rsid w:val="00166C42"/>
    <w:rsid w:val="00167A27"/>
    <w:rsid w:val="0017093C"/>
    <w:rsid w:val="00173A9F"/>
    <w:rsid w:val="00174810"/>
    <w:rsid w:val="00174E35"/>
    <w:rsid w:val="001769A9"/>
    <w:rsid w:val="001848E6"/>
    <w:rsid w:val="001863C2"/>
    <w:rsid w:val="00190B18"/>
    <w:rsid w:val="00191F76"/>
    <w:rsid w:val="00192877"/>
    <w:rsid w:val="00192A05"/>
    <w:rsid w:val="00194A5D"/>
    <w:rsid w:val="00194D8D"/>
    <w:rsid w:val="001A1130"/>
    <w:rsid w:val="001A3D05"/>
    <w:rsid w:val="001A682B"/>
    <w:rsid w:val="001B08C1"/>
    <w:rsid w:val="001B0F23"/>
    <w:rsid w:val="001B2028"/>
    <w:rsid w:val="001B48C6"/>
    <w:rsid w:val="001C0FA4"/>
    <w:rsid w:val="001C5998"/>
    <w:rsid w:val="001D4652"/>
    <w:rsid w:val="001D466B"/>
    <w:rsid w:val="001D4896"/>
    <w:rsid w:val="001D6882"/>
    <w:rsid w:val="001D6A8B"/>
    <w:rsid w:val="001D7380"/>
    <w:rsid w:val="001E1C87"/>
    <w:rsid w:val="001E4A1A"/>
    <w:rsid w:val="001F2E36"/>
    <w:rsid w:val="00205965"/>
    <w:rsid w:val="00206864"/>
    <w:rsid w:val="00207A1B"/>
    <w:rsid w:val="0021113D"/>
    <w:rsid w:val="0021657E"/>
    <w:rsid w:val="0021718C"/>
    <w:rsid w:val="00223D82"/>
    <w:rsid w:val="002263F0"/>
    <w:rsid w:val="00227B28"/>
    <w:rsid w:val="002371A2"/>
    <w:rsid w:val="00237259"/>
    <w:rsid w:val="002424E6"/>
    <w:rsid w:val="00253E3F"/>
    <w:rsid w:val="00253E60"/>
    <w:rsid w:val="00254B53"/>
    <w:rsid w:val="002572AD"/>
    <w:rsid w:val="002577A4"/>
    <w:rsid w:val="002606D0"/>
    <w:rsid w:val="00264B05"/>
    <w:rsid w:val="00265D90"/>
    <w:rsid w:val="00267D77"/>
    <w:rsid w:val="00270E5B"/>
    <w:rsid w:val="00272D3D"/>
    <w:rsid w:val="00277C40"/>
    <w:rsid w:val="00280FF0"/>
    <w:rsid w:val="002811AF"/>
    <w:rsid w:val="002862F8"/>
    <w:rsid w:val="002865EC"/>
    <w:rsid w:val="00290C3C"/>
    <w:rsid w:val="00292610"/>
    <w:rsid w:val="00292CEF"/>
    <w:rsid w:val="002934B1"/>
    <w:rsid w:val="002941FA"/>
    <w:rsid w:val="00295BD5"/>
    <w:rsid w:val="002A22D2"/>
    <w:rsid w:val="002A30C0"/>
    <w:rsid w:val="002A3F12"/>
    <w:rsid w:val="002A4594"/>
    <w:rsid w:val="002A4A21"/>
    <w:rsid w:val="002A6E8E"/>
    <w:rsid w:val="002A6E8F"/>
    <w:rsid w:val="002B5B19"/>
    <w:rsid w:val="002B6A4B"/>
    <w:rsid w:val="002B74A1"/>
    <w:rsid w:val="002B79EE"/>
    <w:rsid w:val="002C005E"/>
    <w:rsid w:val="002C1C0E"/>
    <w:rsid w:val="002C2610"/>
    <w:rsid w:val="002C61F9"/>
    <w:rsid w:val="002D1263"/>
    <w:rsid w:val="002D13BE"/>
    <w:rsid w:val="002D2A41"/>
    <w:rsid w:val="002D4EFA"/>
    <w:rsid w:val="002D69E5"/>
    <w:rsid w:val="002D6A00"/>
    <w:rsid w:val="002E0F7D"/>
    <w:rsid w:val="002E2906"/>
    <w:rsid w:val="002E2FCC"/>
    <w:rsid w:val="002E59E3"/>
    <w:rsid w:val="002E5D9F"/>
    <w:rsid w:val="002E7DC8"/>
    <w:rsid w:val="002F1804"/>
    <w:rsid w:val="002F2CFF"/>
    <w:rsid w:val="002F46C3"/>
    <w:rsid w:val="002F5BA0"/>
    <w:rsid w:val="00300C07"/>
    <w:rsid w:val="003023B8"/>
    <w:rsid w:val="00302401"/>
    <w:rsid w:val="00304CC0"/>
    <w:rsid w:val="0030626A"/>
    <w:rsid w:val="003071F9"/>
    <w:rsid w:val="003076C7"/>
    <w:rsid w:val="00307CFC"/>
    <w:rsid w:val="003110F9"/>
    <w:rsid w:val="003121F8"/>
    <w:rsid w:val="00312346"/>
    <w:rsid w:val="00317CE0"/>
    <w:rsid w:val="00325996"/>
    <w:rsid w:val="00330886"/>
    <w:rsid w:val="00334BE3"/>
    <w:rsid w:val="00335DCD"/>
    <w:rsid w:val="00337882"/>
    <w:rsid w:val="00337C3D"/>
    <w:rsid w:val="00341A31"/>
    <w:rsid w:val="00341CDA"/>
    <w:rsid w:val="00342451"/>
    <w:rsid w:val="00343223"/>
    <w:rsid w:val="003505BC"/>
    <w:rsid w:val="003505E2"/>
    <w:rsid w:val="00354A04"/>
    <w:rsid w:val="00354E71"/>
    <w:rsid w:val="003558A5"/>
    <w:rsid w:val="0035687E"/>
    <w:rsid w:val="00363B2D"/>
    <w:rsid w:val="00366CF8"/>
    <w:rsid w:val="003710C3"/>
    <w:rsid w:val="003714B6"/>
    <w:rsid w:val="00371550"/>
    <w:rsid w:val="00372C26"/>
    <w:rsid w:val="00374D91"/>
    <w:rsid w:val="00375C93"/>
    <w:rsid w:val="003778B9"/>
    <w:rsid w:val="003860BB"/>
    <w:rsid w:val="00386444"/>
    <w:rsid w:val="0038734B"/>
    <w:rsid w:val="003913DD"/>
    <w:rsid w:val="00394373"/>
    <w:rsid w:val="003A1011"/>
    <w:rsid w:val="003A1566"/>
    <w:rsid w:val="003A25EE"/>
    <w:rsid w:val="003A5720"/>
    <w:rsid w:val="003A7A4A"/>
    <w:rsid w:val="003B6809"/>
    <w:rsid w:val="003B7147"/>
    <w:rsid w:val="003B792D"/>
    <w:rsid w:val="003C0F1B"/>
    <w:rsid w:val="003C2CE7"/>
    <w:rsid w:val="003C42BC"/>
    <w:rsid w:val="003C53F2"/>
    <w:rsid w:val="003C5809"/>
    <w:rsid w:val="003C7A30"/>
    <w:rsid w:val="003D384E"/>
    <w:rsid w:val="003E0C8E"/>
    <w:rsid w:val="003E2AB7"/>
    <w:rsid w:val="003E6E86"/>
    <w:rsid w:val="003F461C"/>
    <w:rsid w:val="003F6253"/>
    <w:rsid w:val="003F6DD7"/>
    <w:rsid w:val="004006F0"/>
    <w:rsid w:val="00404B8B"/>
    <w:rsid w:val="00407DE6"/>
    <w:rsid w:val="00407F6A"/>
    <w:rsid w:val="00410882"/>
    <w:rsid w:val="0042228A"/>
    <w:rsid w:val="00423518"/>
    <w:rsid w:val="00425B32"/>
    <w:rsid w:val="004329CD"/>
    <w:rsid w:val="004333B6"/>
    <w:rsid w:val="00433EB1"/>
    <w:rsid w:val="004353D7"/>
    <w:rsid w:val="00435519"/>
    <w:rsid w:val="00447C17"/>
    <w:rsid w:val="00447EC6"/>
    <w:rsid w:val="00450F07"/>
    <w:rsid w:val="0045131A"/>
    <w:rsid w:val="00452835"/>
    <w:rsid w:val="00454672"/>
    <w:rsid w:val="00457681"/>
    <w:rsid w:val="004618F6"/>
    <w:rsid w:val="00461F63"/>
    <w:rsid w:val="00462269"/>
    <w:rsid w:val="0047261A"/>
    <w:rsid w:val="00473140"/>
    <w:rsid w:val="00474165"/>
    <w:rsid w:val="00474F11"/>
    <w:rsid w:val="00475658"/>
    <w:rsid w:val="0049045F"/>
    <w:rsid w:val="004906CF"/>
    <w:rsid w:val="00491D9D"/>
    <w:rsid w:val="004926AD"/>
    <w:rsid w:val="00493D41"/>
    <w:rsid w:val="00496748"/>
    <w:rsid w:val="00496777"/>
    <w:rsid w:val="00497894"/>
    <w:rsid w:val="004A073F"/>
    <w:rsid w:val="004A3A2B"/>
    <w:rsid w:val="004B3263"/>
    <w:rsid w:val="004B4F88"/>
    <w:rsid w:val="004B76D5"/>
    <w:rsid w:val="004C07B5"/>
    <w:rsid w:val="004C32EB"/>
    <w:rsid w:val="004C51FD"/>
    <w:rsid w:val="004C53F3"/>
    <w:rsid w:val="004C701C"/>
    <w:rsid w:val="004D37E5"/>
    <w:rsid w:val="004D39C2"/>
    <w:rsid w:val="004D3C73"/>
    <w:rsid w:val="004D512B"/>
    <w:rsid w:val="004E0505"/>
    <w:rsid w:val="004E21FD"/>
    <w:rsid w:val="004F03B5"/>
    <w:rsid w:val="004F058E"/>
    <w:rsid w:val="004F2873"/>
    <w:rsid w:val="004F2DC5"/>
    <w:rsid w:val="004F503C"/>
    <w:rsid w:val="0050387C"/>
    <w:rsid w:val="00503FDF"/>
    <w:rsid w:val="00506118"/>
    <w:rsid w:val="005066F6"/>
    <w:rsid w:val="00506A88"/>
    <w:rsid w:val="00507B76"/>
    <w:rsid w:val="00510694"/>
    <w:rsid w:val="00511113"/>
    <w:rsid w:val="00511FD6"/>
    <w:rsid w:val="005147A3"/>
    <w:rsid w:val="005168FD"/>
    <w:rsid w:val="00520419"/>
    <w:rsid w:val="0052257E"/>
    <w:rsid w:val="005231A5"/>
    <w:rsid w:val="005303B8"/>
    <w:rsid w:val="00535828"/>
    <w:rsid w:val="00537053"/>
    <w:rsid w:val="00540B1B"/>
    <w:rsid w:val="0054226D"/>
    <w:rsid w:val="00544768"/>
    <w:rsid w:val="005460EB"/>
    <w:rsid w:val="00546612"/>
    <w:rsid w:val="00554181"/>
    <w:rsid w:val="005544C2"/>
    <w:rsid w:val="00555EE1"/>
    <w:rsid w:val="005618F0"/>
    <w:rsid w:val="005632C4"/>
    <w:rsid w:val="0056654A"/>
    <w:rsid w:val="00566B41"/>
    <w:rsid w:val="00580B43"/>
    <w:rsid w:val="00581092"/>
    <w:rsid w:val="0058172C"/>
    <w:rsid w:val="005876FA"/>
    <w:rsid w:val="005918D8"/>
    <w:rsid w:val="0059202C"/>
    <w:rsid w:val="005970B0"/>
    <w:rsid w:val="00597123"/>
    <w:rsid w:val="0059721B"/>
    <w:rsid w:val="00597EE9"/>
    <w:rsid w:val="005A01A2"/>
    <w:rsid w:val="005A39C0"/>
    <w:rsid w:val="005A3E29"/>
    <w:rsid w:val="005A472A"/>
    <w:rsid w:val="005A574C"/>
    <w:rsid w:val="005B1DD2"/>
    <w:rsid w:val="005B4FC2"/>
    <w:rsid w:val="005C020E"/>
    <w:rsid w:val="005C2878"/>
    <w:rsid w:val="005C336E"/>
    <w:rsid w:val="005C435B"/>
    <w:rsid w:val="005D322E"/>
    <w:rsid w:val="005D4099"/>
    <w:rsid w:val="005D590E"/>
    <w:rsid w:val="005D5E05"/>
    <w:rsid w:val="005E6A72"/>
    <w:rsid w:val="005F0A9B"/>
    <w:rsid w:val="005F13C2"/>
    <w:rsid w:val="005F3F0E"/>
    <w:rsid w:val="005F4B72"/>
    <w:rsid w:val="005F5953"/>
    <w:rsid w:val="005F601E"/>
    <w:rsid w:val="0060111D"/>
    <w:rsid w:val="0060192E"/>
    <w:rsid w:val="00612839"/>
    <w:rsid w:val="006247E0"/>
    <w:rsid w:val="006270BF"/>
    <w:rsid w:val="00627FB9"/>
    <w:rsid w:val="0063139D"/>
    <w:rsid w:val="00632DE0"/>
    <w:rsid w:val="00634E70"/>
    <w:rsid w:val="0063651F"/>
    <w:rsid w:val="006416EE"/>
    <w:rsid w:val="006442E4"/>
    <w:rsid w:val="00650383"/>
    <w:rsid w:val="00651907"/>
    <w:rsid w:val="006539C0"/>
    <w:rsid w:val="00663FA4"/>
    <w:rsid w:val="006716AB"/>
    <w:rsid w:val="00675EFC"/>
    <w:rsid w:val="00676F16"/>
    <w:rsid w:val="006910D9"/>
    <w:rsid w:val="00692AFD"/>
    <w:rsid w:val="0069394F"/>
    <w:rsid w:val="006974F9"/>
    <w:rsid w:val="006A1D72"/>
    <w:rsid w:val="006A2EA3"/>
    <w:rsid w:val="006A37C4"/>
    <w:rsid w:val="006A3911"/>
    <w:rsid w:val="006A55FF"/>
    <w:rsid w:val="006B0CDB"/>
    <w:rsid w:val="006B0EDE"/>
    <w:rsid w:val="006C208F"/>
    <w:rsid w:val="006C4E69"/>
    <w:rsid w:val="006C56C8"/>
    <w:rsid w:val="006C5BF6"/>
    <w:rsid w:val="006C772B"/>
    <w:rsid w:val="006D4CB2"/>
    <w:rsid w:val="006D6581"/>
    <w:rsid w:val="006D75F1"/>
    <w:rsid w:val="006E20A1"/>
    <w:rsid w:val="006E452B"/>
    <w:rsid w:val="006E7B12"/>
    <w:rsid w:val="006E7B81"/>
    <w:rsid w:val="006F4D4D"/>
    <w:rsid w:val="006F5391"/>
    <w:rsid w:val="007031B6"/>
    <w:rsid w:val="00704278"/>
    <w:rsid w:val="0070551F"/>
    <w:rsid w:val="00705B31"/>
    <w:rsid w:val="00720783"/>
    <w:rsid w:val="00721520"/>
    <w:rsid w:val="007229FE"/>
    <w:rsid w:val="00723109"/>
    <w:rsid w:val="0073034E"/>
    <w:rsid w:val="007319D0"/>
    <w:rsid w:val="00733B4C"/>
    <w:rsid w:val="00735320"/>
    <w:rsid w:val="00736C4A"/>
    <w:rsid w:val="007375DD"/>
    <w:rsid w:val="00740CCD"/>
    <w:rsid w:val="00742405"/>
    <w:rsid w:val="0074633A"/>
    <w:rsid w:val="0075342F"/>
    <w:rsid w:val="0076571F"/>
    <w:rsid w:val="00765BAA"/>
    <w:rsid w:val="00770598"/>
    <w:rsid w:val="007713B7"/>
    <w:rsid w:val="0077242D"/>
    <w:rsid w:val="007730F4"/>
    <w:rsid w:val="00773A01"/>
    <w:rsid w:val="007747F4"/>
    <w:rsid w:val="007821A1"/>
    <w:rsid w:val="00783B81"/>
    <w:rsid w:val="00790DD9"/>
    <w:rsid w:val="00790FFF"/>
    <w:rsid w:val="00792A16"/>
    <w:rsid w:val="00794730"/>
    <w:rsid w:val="00795D10"/>
    <w:rsid w:val="007969CF"/>
    <w:rsid w:val="007A1558"/>
    <w:rsid w:val="007A40D4"/>
    <w:rsid w:val="007A60C9"/>
    <w:rsid w:val="007C101F"/>
    <w:rsid w:val="007C1C6F"/>
    <w:rsid w:val="007C4824"/>
    <w:rsid w:val="007D09F0"/>
    <w:rsid w:val="007D3C06"/>
    <w:rsid w:val="007D486D"/>
    <w:rsid w:val="007D4BA7"/>
    <w:rsid w:val="007E19F0"/>
    <w:rsid w:val="007E1AC2"/>
    <w:rsid w:val="007E654B"/>
    <w:rsid w:val="007F16C2"/>
    <w:rsid w:val="007F4DBB"/>
    <w:rsid w:val="007F6B92"/>
    <w:rsid w:val="008039C0"/>
    <w:rsid w:val="00807465"/>
    <w:rsid w:val="00810097"/>
    <w:rsid w:val="00810374"/>
    <w:rsid w:val="0081139E"/>
    <w:rsid w:val="00822C92"/>
    <w:rsid w:val="00823419"/>
    <w:rsid w:val="00825BA4"/>
    <w:rsid w:val="00830A91"/>
    <w:rsid w:val="008347FF"/>
    <w:rsid w:val="00836461"/>
    <w:rsid w:val="00852CE8"/>
    <w:rsid w:val="00853733"/>
    <w:rsid w:val="00862ED7"/>
    <w:rsid w:val="00864186"/>
    <w:rsid w:val="00865607"/>
    <w:rsid w:val="00874B62"/>
    <w:rsid w:val="00877684"/>
    <w:rsid w:val="00884B45"/>
    <w:rsid w:val="00887A6E"/>
    <w:rsid w:val="008918AF"/>
    <w:rsid w:val="00894B99"/>
    <w:rsid w:val="008A4C52"/>
    <w:rsid w:val="008A6039"/>
    <w:rsid w:val="008A77A5"/>
    <w:rsid w:val="008B0611"/>
    <w:rsid w:val="008B26A4"/>
    <w:rsid w:val="008B6137"/>
    <w:rsid w:val="008C246A"/>
    <w:rsid w:val="008C498F"/>
    <w:rsid w:val="008D0BC5"/>
    <w:rsid w:val="008D4B3A"/>
    <w:rsid w:val="008E12BC"/>
    <w:rsid w:val="008E1A2E"/>
    <w:rsid w:val="008E212E"/>
    <w:rsid w:val="008E26C8"/>
    <w:rsid w:val="008E2AF2"/>
    <w:rsid w:val="008E3795"/>
    <w:rsid w:val="008E6539"/>
    <w:rsid w:val="008F31AD"/>
    <w:rsid w:val="008F4838"/>
    <w:rsid w:val="00900CC9"/>
    <w:rsid w:val="00902524"/>
    <w:rsid w:val="00904695"/>
    <w:rsid w:val="009072C2"/>
    <w:rsid w:val="009128EC"/>
    <w:rsid w:val="0091355D"/>
    <w:rsid w:val="00913E87"/>
    <w:rsid w:val="009146B8"/>
    <w:rsid w:val="00915CB4"/>
    <w:rsid w:val="00922DFC"/>
    <w:rsid w:val="0092337F"/>
    <w:rsid w:val="00924DBC"/>
    <w:rsid w:val="00926ABC"/>
    <w:rsid w:val="00927824"/>
    <w:rsid w:val="00936300"/>
    <w:rsid w:val="00937EA0"/>
    <w:rsid w:val="00941994"/>
    <w:rsid w:val="009434B5"/>
    <w:rsid w:val="009468F1"/>
    <w:rsid w:val="00947A47"/>
    <w:rsid w:val="00951EB7"/>
    <w:rsid w:val="00952C21"/>
    <w:rsid w:val="00954CD2"/>
    <w:rsid w:val="009572E7"/>
    <w:rsid w:val="009648F1"/>
    <w:rsid w:val="0096620B"/>
    <w:rsid w:val="00967954"/>
    <w:rsid w:val="00972794"/>
    <w:rsid w:val="00974582"/>
    <w:rsid w:val="00977A9E"/>
    <w:rsid w:val="00984094"/>
    <w:rsid w:val="0098556F"/>
    <w:rsid w:val="00990633"/>
    <w:rsid w:val="00996443"/>
    <w:rsid w:val="009A3842"/>
    <w:rsid w:val="009A416A"/>
    <w:rsid w:val="009A4E9B"/>
    <w:rsid w:val="009B03B7"/>
    <w:rsid w:val="009B5B73"/>
    <w:rsid w:val="009B65F1"/>
    <w:rsid w:val="009B7B41"/>
    <w:rsid w:val="009C137F"/>
    <w:rsid w:val="009D02A2"/>
    <w:rsid w:val="009D1D67"/>
    <w:rsid w:val="009D208B"/>
    <w:rsid w:val="009D67EE"/>
    <w:rsid w:val="009E0048"/>
    <w:rsid w:val="009E5EC0"/>
    <w:rsid w:val="009E618F"/>
    <w:rsid w:val="009E6977"/>
    <w:rsid w:val="009E78C6"/>
    <w:rsid w:val="009F563B"/>
    <w:rsid w:val="009F69E4"/>
    <w:rsid w:val="00A00414"/>
    <w:rsid w:val="00A00837"/>
    <w:rsid w:val="00A01394"/>
    <w:rsid w:val="00A14660"/>
    <w:rsid w:val="00A1724B"/>
    <w:rsid w:val="00A178B0"/>
    <w:rsid w:val="00A178B8"/>
    <w:rsid w:val="00A17FF8"/>
    <w:rsid w:val="00A20B52"/>
    <w:rsid w:val="00A30191"/>
    <w:rsid w:val="00A3379A"/>
    <w:rsid w:val="00A45B09"/>
    <w:rsid w:val="00A469D2"/>
    <w:rsid w:val="00A47F42"/>
    <w:rsid w:val="00A51493"/>
    <w:rsid w:val="00A51607"/>
    <w:rsid w:val="00A57A01"/>
    <w:rsid w:val="00A61D29"/>
    <w:rsid w:val="00A6213F"/>
    <w:rsid w:val="00A62774"/>
    <w:rsid w:val="00A62E48"/>
    <w:rsid w:val="00A660A2"/>
    <w:rsid w:val="00A7221F"/>
    <w:rsid w:val="00A722C6"/>
    <w:rsid w:val="00A72AC8"/>
    <w:rsid w:val="00A73AB7"/>
    <w:rsid w:val="00A7639E"/>
    <w:rsid w:val="00A80388"/>
    <w:rsid w:val="00A8265B"/>
    <w:rsid w:val="00A91A10"/>
    <w:rsid w:val="00A9754A"/>
    <w:rsid w:val="00AA166E"/>
    <w:rsid w:val="00AB05FC"/>
    <w:rsid w:val="00AB29DC"/>
    <w:rsid w:val="00AB3582"/>
    <w:rsid w:val="00AB4406"/>
    <w:rsid w:val="00AB6D5A"/>
    <w:rsid w:val="00AB7C6B"/>
    <w:rsid w:val="00AB7D5E"/>
    <w:rsid w:val="00AB7F53"/>
    <w:rsid w:val="00AC1120"/>
    <w:rsid w:val="00AC3A07"/>
    <w:rsid w:val="00AC3E03"/>
    <w:rsid w:val="00AC4386"/>
    <w:rsid w:val="00AC49F0"/>
    <w:rsid w:val="00AD1E07"/>
    <w:rsid w:val="00AD6059"/>
    <w:rsid w:val="00AE2856"/>
    <w:rsid w:val="00AE5406"/>
    <w:rsid w:val="00AE757B"/>
    <w:rsid w:val="00AF1776"/>
    <w:rsid w:val="00AF3657"/>
    <w:rsid w:val="00AF4D52"/>
    <w:rsid w:val="00AF6CC5"/>
    <w:rsid w:val="00B00032"/>
    <w:rsid w:val="00B010A5"/>
    <w:rsid w:val="00B04178"/>
    <w:rsid w:val="00B06F62"/>
    <w:rsid w:val="00B071DE"/>
    <w:rsid w:val="00B115E8"/>
    <w:rsid w:val="00B21D2C"/>
    <w:rsid w:val="00B22F0C"/>
    <w:rsid w:val="00B3555E"/>
    <w:rsid w:val="00B368CE"/>
    <w:rsid w:val="00B37B1C"/>
    <w:rsid w:val="00B37B9E"/>
    <w:rsid w:val="00B40976"/>
    <w:rsid w:val="00B53A0E"/>
    <w:rsid w:val="00B561D0"/>
    <w:rsid w:val="00B56BB8"/>
    <w:rsid w:val="00B60284"/>
    <w:rsid w:val="00B62122"/>
    <w:rsid w:val="00B634BA"/>
    <w:rsid w:val="00B66D31"/>
    <w:rsid w:val="00B733D7"/>
    <w:rsid w:val="00B7503F"/>
    <w:rsid w:val="00B76296"/>
    <w:rsid w:val="00B777DD"/>
    <w:rsid w:val="00B8025B"/>
    <w:rsid w:val="00B80A77"/>
    <w:rsid w:val="00B82101"/>
    <w:rsid w:val="00B83B40"/>
    <w:rsid w:val="00B872C2"/>
    <w:rsid w:val="00B87827"/>
    <w:rsid w:val="00B9042D"/>
    <w:rsid w:val="00B95B84"/>
    <w:rsid w:val="00BA16AC"/>
    <w:rsid w:val="00BA2147"/>
    <w:rsid w:val="00BA505C"/>
    <w:rsid w:val="00BB0FBA"/>
    <w:rsid w:val="00BB2B84"/>
    <w:rsid w:val="00BB5C74"/>
    <w:rsid w:val="00BB6DB2"/>
    <w:rsid w:val="00BC026E"/>
    <w:rsid w:val="00BD0AF6"/>
    <w:rsid w:val="00BD3308"/>
    <w:rsid w:val="00BD4FF0"/>
    <w:rsid w:val="00BE33C9"/>
    <w:rsid w:val="00BE3497"/>
    <w:rsid w:val="00BE72F9"/>
    <w:rsid w:val="00C0152C"/>
    <w:rsid w:val="00C02899"/>
    <w:rsid w:val="00C04C72"/>
    <w:rsid w:val="00C10906"/>
    <w:rsid w:val="00C2079C"/>
    <w:rsid w:val="00C26531"/>
    <w:rsid w:val="00C27405"/>
    <w:rsid w:val="00C3485F"/>
    <w:rsid w:val="00C36098"/>
    <w:rsid w:val="00C4007B"/>
    <w:rsid w:val="00C42D3E"/>
    <w:rsid w:val="00C4305F"/>
    <w:rsid w:val="00C43D4E"/>
    <w:rsid w:val="00C46CC8"/>
    <w:rsid w:val="00C51AB1"/>
    <w:rsid w:val="00C52D48"/>
    <w:rsid w:val="00C52E63"/>
    <w:rsid w:val="00C5768A"/>
    <w:rsid w:val="00C61939"/>
    <w:rsid w:val="00C619D7"/>
    <w:rsid w:val="00C65503"/>
    <w:rsid w:val="00C66859"/>
    <w:rsid w:val="00C6715C"/>
    <w:rsid w:val="00C72AA4"/>
    <w:rsid w:val="00C733A5"/>
    <w:rsid w:val="00C73AF7"/>
    <w:rsid w:val="00C74F68"/>
    <w:rsid w:val="00C81333"/>
    <w:rsid w:val="00C81512"/>
    <w:rsid w:val="00C8563A"/>
    <w:rsid w:val="00C870E3"/>
    <w:rsid w:val="00C87865"/>
    <w:rsid w:val="00C97E90"/>
    <w:rsid w:val="00CA2262"/>
    <w:rsid w:val="00CA3E87"/>
    <w:rsid w:val="00CB188B"/>
    <w:rsid w:val="00CB36D9"/>
    <w:rsid w:val="00CC2AB4"/>
    <w:rsid w:val="00CC656F"/>
    <w:rsid w:val="00CC65B4"/>
    <w:rsid w:val="00CC65FA"/>
    <w:rsid w:val="00CC7018"/>
    <w:rsid w:val="00CC7712"/>
    <w:rsid w:val="00CC7F82"/>
    <w:rsid w:val="00CD0C74"/>
    <w:rsid w:val="00CD3709"/>
    <w:rsid w:val="00CD544A"/>
    <w:rsid w:val="00CE1EF6"/>
    <w:rsid w:val="00CE3F66"/>
    <w:rsid w:val="00CF12B0"/>
    <w:rsid w:val="00D01323"/>
    <w:rsid w:val="00D03148"/>
    <w:rsid w:val="00D079A3"/>
    <w:rsid w:val="00D13FA1"/>
    <w:rsid w:val="00D13FFE"/>
    <w:rsid w:val="00D1487E"/>
    <w:rsid w:val="00D15880"/>
    <w:rsid w:val="00D210EA"/>
    <w:rsid w:val="00D23DBA"/>
    <w:rsid w:val="00D275FB"/>
    <w:rsid w:val="00D27834"/>
    <w:rsid w:val="00D2799A"/>
    <w:rsid w:val="00D30603"/>
    <w:rsid w:val="00D310A7"/>
    <w:rsid w:val="00D32CC4"/>
    <w:rsid w:val="00D32D4B"/>
    <w:rsid w:val="00D3316D"/>
    <w:rsid w:val="00D33240"/>
    <w:rsid w:val="00D368D2"/>
    <w:rsid w:val="00D45804"/>
    <w:rsid w:val="00D50386"/>
    <w:rsid w:val="00D52B2F"/>
    <w:rsid w:val="00D53FB9"/>
    <w:rsid w:val="00D60A36"/>
    <w:rsid w:val="00D623CD"/>
    <w:rsid w:val="00D9057C"/>
    <w:rsid w:val="00D963BB"/>
    <w:rsid w:val="00DA1ECB"/>
    <w:rsid w:val="00DA413D"/>
    <w:rsid w:val="00DA5EAE"/>
    <w:rsid w:val="00DA5ED0"/>
    <w:rsid w:val="00DB21B4"/>
    <w:rsid w:val="00DB48BB"/>
    <w:rsid w:val="00DC1FC8"/>
    <w:rsid w:val="00DC581C"/>
    <w:rsid w:val="00DC7633"/>
    <w:rsid w:val="00DD7079"/>
    <w:rsid w:val="00DE031A"/>
    <w:rsid w:val="00DE0763"/>
    <w:rsid w:val="00DF2926"/>
    <w:rsid w:val="00DF5FA0"/>
    <w:rsid w:val="00E0201C"/>
    <w:rsid w:val="00E02CE9"/>
    <w:rsid w:val="00E0511D"/>
    <w:rsid w:val="00E05BFA"/>
    <w:rsid w:val="00E05C13"/>
    <w:rsid w:val="00E06A66"/>
    <w:rsid w:val="00E12EDF"/>
    <w:rsid w:val="00E1315B"/>
    <w:rsid w:val="00E13C15"/>
    <w:rsid w:val="00E166F7"/>
    <w:rsid w:val="00E200B6"/>
    <w:rsid w:val="00E21339"/>
    <w:rsid w:val="00E2189D"/>
    <w:rsid w:val="00E21CE1"/>
    <w:rsid w:val="00E24428"/>
    <w:rsid w:val="00E24A33"/>
    <w:rsid w:val="00E24DFB"/>
    <w:rsid w:val="00E26260"/>
    <w:rsid w:val="00E354B7"/>
    <w:rsid w:val="00E3604D"/>
    <w:rsid w:val="00E373C9"/>
    <w:rsid w:val="00E431E7"/>
    <w:rsid w:val="00E45532"/>
    <w:rsid w:val="00E47B68"/>
    <w:rsid w:val="00E506E9"/>
    <w:rsid w:val="00E50966"/>
    <w:rsid w:val="00E51507"/>
    <w:rsid w:val="00E52836"/>
    <w:rsid w:val="00E54B74"/>
    <w:rsid w:val="00E566F5"/>
    <w:rsid w:val="00E56ADF"/>
    <w:rsid w:val="00E57547"/>
    <w:rsid w:val="00E60589"/>
    <w:rsid w:val="00E62FBD"/>
    <w:rsid w:val="00E7439F"/>
    <w:rsid w:val="00E834EF"/>
    <w:rsid w:val="00E85264"/>
    <w:rsid w:val="00E85C99"/>
    <w:rsid w:val="00E86884"/>
    <w:rsid w:val="00E90ACD"/>
    <w:rsid w:val="00E92E56"/>
    <w:rsid w:val="00E96C8D"/>
    <w:rsid w:val="00EA011E"/>
    <w:rsid w:val="00EA0D28"/>
    <w:rsid w:val="00EA1797"/>
    <w:rsid w:val="00EA24A5"/>
    <w:rsid w:val="00EA2BEE"/>
    <w:rsid w:val="00EA77E4"/>
    <w:rsid w:val="00EA7DCC"/>
    <w:rsid w:val="00EB1F37"/>
    <w:rsid w:val="00EB3B3F"/>
    <w:rsid w:val="00EB4DFA"/>
    <w:rsid w:val="00EB7567"/>
    <w:rsid w:val="00EC123F"/>
    <w:rsid w:val="00EC1648"/>
    <w:rsid w:val="00EC4943"/>
    <w:rsid w:val="00EC4C05"/>
    <w:rsid w:val="00EC6088"/>
    <w:rsid w:val="00ED11A1"/>
    <w:rsid w:val="00ED49B2"/>
    <w:rsid w:val="00EE018D"/>
    <w:rsid w:val="00EE0FB6"/>
    <w:rsid w:val="00EE29AE"/>
    <w:rsid w:val="00EE76EB"/>
    <w:rsid w:val="00EF05F4"/>
    <w:rsid w:val="00EF0FE8"/>
    <w:rsid w:val="00EF275A"/>
    <w:rsid w:val="00EF79D6"/>
    <w:rsid w:val="00F021B0"/>
    <w:rsid w:val="00F029E8"/>
    <w:rsid w:val="00F02A57"/>
    <w:rsid w:val="00F033B1"/>
    <w:rsid w:val="00F06424"/>
    <w:rsid w:val="00F1029F"/>
    <w:rsid w:val="00F16B4F"/>
    <w:rsid w:val="00F220B3"/>
    <w:rsid w:val="00F23FD0"/>
    <w:rsid w:val="00F2624A"/>
    <w:rsid w:val="00F26839"/>
    <w:rsid w:val="00F27625"/>
    <w:rsid w:val="00F31FFC"/>
    <w:rsid w:val="00F320EE"/>
    <w:rsid w:val="00F37076"/>
    <w:rsid w:val="00F40662"/>
    <w:rsid w:val="00F40E51"/>
    <w:rsid w:val="00F42712"/>
    <w:rsid w:val="00F4414C"/>
    <w:rsid w:val="00F4740B"/>
    <w:rsid w:val="00F50632"/>
    <w:rsid w:val="00F509DC"/>
    <w:rsid w:val="00F5610C"/>
    <w:rsid w:val="00F57EA7"/>
    <w:rsid w:val="00F632D7"/>
    <w:rsid w:val="00F658DF"/>
    <w:rsid w:val="00F6632E"/>
    <w:rsid w:val="00F70B58"/>
    <w:rsid w:val="00F76FA6"/>
    <w:rsid w:val="00F84999"/>
    <w:rsid w:val="00F84D97"/>
    <w:rsid w:val="00F860EA"/>
    <w:rsid w:val="00F938C1"/>
    <w:rsid w:val="00F94EB9"/>
    <w:rsid w:val="00F94F02"/>
    <w:rsid w:val="00F97C49"/>
    <w:rsid w:val="00F97EC9"/>
    <w:rsid w:val="00FA21D5"/>
    <w:rsid w:val="00FA24B1"/>
    <w:rsid w:val="00FA260B"/>
    <w:rsid w:val="00FA2853"/>
    <w:rsid w:val="00FA3560"/>
    <w:rsid w:val="00FA37DC"/>
    <w:rsid w:val="00FA476B"/>
    <w:rsid w:val="00FA575B"/>
    <w:rsid w:val="00FA6EB4"/>
    <w:rsid w:val="00FB06D0"/>
    <w:rsid w:val="00FB2D5D"/>
    <w:rsid w:val="00FB51DE"/>
    <w:rsid w:val="00FB525D"/>
    <w:rsid w:val="00FB62E8"/>
    <w:rsid w:val="00FB6800"/>
    <w:rsid w:val="00FB71A9"/>
    <w:rsid w:val="00FC1310"/>
    <w:rsid w:val="00FC3FEF"/>
    <w:rsid w:val="00FC4F2E"/>
    <w:rsid w:val="00FC6C19"/>
    <w:rsid w:val="00FD2C2F"/>
    <w:rsid w:val="00FD31CD"/>
    <w:rsid w:val="00FD4090"/>
    <w:rsid w:val="00FD415E"/>
    <w:rsid w:val="00FD4327"/>
    <w:rsid w:val="00FD5D00"/>
    <w:rsid w:val="00FD714B"/>
    <w:rsid w:val="00FE35CB"/>
    <w:rsid w:val="00FE3624"/>
    <w:rsid w:val="00FE424A"/>
    <w:rsid w:val="00FE5CAE"/>
    <w:rsid w:val="00FE6338"/>
    <w:rsid w:val="00FF1465"/>
    <w:rsid w:val="00FF47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792E7"/>
  <w15:chartTrackingRefBased/>
  <w15:docId w15:val="{28AA55E6-5DC8-4146-BF35-063F40580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799A"/>
    <w:pPr>
      <w:keepNext/>
      <w:keepLines/>
      <w:spacing w:before="24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D2799A"/>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D2799A"/>
    <w:pPr>
      <w:keepNext/>
      <w:keepLines/>
      <w:spacing w:before="4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D2799A"/>
    <w:pPr>
      <w:keepNext/>
      <w:keepLines/>
      <w:spacing w:before="40"/>
      <w:outlineLvl w:val="3"/>
    </w:pPr>
    <w:rPr>
      <w:rFonts w:eastAsia="Times New Roman" w:cs="Times New Roman"/>
      <w:i/>
      <w:iCs/>
      <w:color w:val="0F4761"/>
      <w:sz w:val="22"/>
      <w:szCs w:val="22"/>
    </w:rPr>
  </w:style>
  <w:style w:type="paragraph" w:styleId="Heading5">
    <w:name w:val="heading 5"/>
    <w:basedOn w:val="Normal"/>
    <w:next w:val="Normal"/>
    <w:link w:val="Heading5Char"/>
    <w:uiPriority w:val="9"/>
    <w:semiHidden/>
    <w:unhideWhenUsed/>
    <w:qFormat/>
    <w:rsid w:val="00D2799A"/>
    <w:pPr>
      <w:keepNext/>
      <w:keepLines/>
      <w:spacing w:before="40"/>
      <w:outlineLvl w:val="4"/>
    </w:pPr>
    <w:rPr>
      <w:rFonts w:eastAsia="Times New Roman" w:cs="Times New Roman"/>
      <w:color w:val="0F4761"/>
      <w:sz w:val="22"/>
      <w:szCs w:val="22"/>
    </w:rPr>
  </w:style>
  <w:style w:type="paragraph" w:styleId="Heading6">
    <w:name w:val="heading 6"/>
    <w:basedOn w:val="Normal"/>
    <w:next w:val="Normal"/>
    <w:link w:val="Heading6Char"/>
    <w:uiPriority w:val="9"/>
    <w:semiHidden/>
    <w:unhideWhenUsed/>
    <w:qFormat/>
    <w:rsid w:val="00D2799A"/>
    <w:pPr>
      <w:keepNext/>
      <w:keepLines/>
      <w:spacing w:before="40"/>
      <w:outlineLvl w:val="5"/>
    </w:pPr>
    <w:rPr>
      <w:rFonts w:eastAsia="Times New Roman" w:cs="Times New Roman"/>
      <w:i/>
      <w:iCs/>
      <w:color w:val="595959"/>
      <w:sz w:val="22"/>
      <w:szCs w:val="22"/>
    </w:rPr>
  </w:style>
  <w:style w:type="paragraph" w:styleId="Heading7">
    <w:name w:val="heading 7"/>
    <w:basedOn w:val="Normal"/>
    <w:next w:val="Normal"/>
    <w:link w:val="Heading7Char"/>
    <w:uiPriority w:val="9"/>
    <w:semiHidden/>
    <w:unhideWhenUsed/>
    <w:qFormat/>
    <w:rsid w:val="00D2799A"/>
    <w:pPr>
      <w:keepNext/>
      <w:keepLines/>
      <w:spacing w:before="40"/>
      <w:outlineLvl w:val="6"/>
    </w:pPr>
    <w:rPr>
      <w:rFonts w:eastAsia="Times New Roman" w:cs="Times New Roman"/>
      <w:color w:val="595959"/>
      <w:sz w:val="22"/>
      <w:szCs w:val="22"/>
    </w:rPr>
  </w:style>
  <w:style w:type="paragraph" w:styleId="Heading8">
    <w:name w:val="heading 8"/>
    <w:basedOn w:val="Normal"/>
    <w:next w:val="Normal"/>
    <w:link w:val="Heading8Char"/>
    <w:uiPriority w:val="9"/>
    <w:semiHidden/>
    <w:unhideWhenUsed/>
    <w:qFormat/>
    <w:rsid w:val="00D2799A"/>
    <w:pPr>
      <w:keepNext/>
      <w:keepLines/>
      <w:spacing w:before="40"/>
      <w:outlineLvl w:val="7"/>
    </w:pPr>
    <w:rPr>
      <w:rFonts w:eastAsia="Times New Roman" w:cs="Times New Roman"/>
      <w:i/>
      <w:iCs/>
      <w:color w:val="272727"/>
      <w:sz w:val="22"/>
      <w:szCs w:val="22"/>
    </w:rPr>
  </w:style>
  <w:style w:type="paragraph" w:styleId="Heading9">
    <w:name w:val="heading 9"/>
    <w:basedOn w:val="Normal"/>
    <w:next w:val="Normal"/>
    <w:link w:val="Heading9Char"/>
    <w:uiPriority w:val="9"/>
    <w:semiHidden/>
    <w:unhideWhenUsed/>
    <w:qFormat/>
    <w:rsid w:val="00D2799A"/>
    <w:pPr>
      <w:keepNext/>
      <w:keepLines/>
      <w:spacing w:before="40"/>
      <w:outlineLvl w:val="8"/>
    </w:pPr>
    <w:rPr>
      <w:rFonts w:eastAsia="Times New Roman" w:cs="Times New Roman"/>
      <w:color w:val="27272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ListParagraph">
    <w:name w:val="List Paragraph"/>
    <w:basedOn w:val="Normal"/>
    <w:uiPriority w:val="34"/>
    <w:qFormat/>
    <w:rsid w:val="00A72AC8"/>
    <w:pPr>
      <w:ind w:left="720"/>
      <w:contextualSpacing/>
    </w:pPr>
    <w:rPr>
      <w:rFonts w:eastAsiaTheme="minorHAnsi"/>
      <w:sz w:val="22"/>
      <w:szCs w:val="22"/>
    </w:rPr>
  </w:style>
  <w:style w:type="table" w:styleId="TableGrid">
    <w:name w:val="Table Grid"/>
    <w:basedOn w:val="TableNormal"/>
    <w:uiPriority w:val="39"/>
    <w:rsid w:val="00580B4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64B05"/>
    <w:pPr>
      <w:spacing w:after="0" w:line="240" w:lineRule="auto"/>
    </w:pPr>
    <w:rPr>
      <w:rFonts w:ascii="Aptos" w:eastAsia="Aptos" w:hAnsi="Aptos"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18F0"/>
    <w:rPr>
      <w:color w:val="0563C1" w:themeColor="hyperlink"/>
      <w:u w:val="single"/>
    </w:rPr>
  </w:style>
  <w:style w:type="character" w:styleId="UnresolvedMention">
    <w:name w:val="Unresolved Mention"/>
    <w:basedOn w:val="DefaultParagraphFont"/>
    <w:uiPriority w:val="99"/>
    <w:semiHidden/>
    <w:unhideWhenUsed/>
    <w:rsid w:val="005618F0"/>
    <w:rPr>
      <w:color w:val="605E5C"/>
      <w:shd w:val="clear" w:color="auto" w:fill="E1DFDD"/>
    </w:rPr>
  </w:style>
  <w:style w:type="character" w:styleId="FollowedHyperlink">
    <w:name w:val="FollowedHyperlink"/>
    <w:basedOn w:val="DefaultParagraphFont"/>
    <w:uiPriority w:val="99"/>
    <w:semiHidden/>
    <w:unhideWhenUsed/>
    <w:rsid w:val="002263F0"/>
    <w:rPr>
      <w:color w:val="954F72" w:themeColor="followedHyperlink"/>
      <w:u w:val="single"/>
    </w:rPr>
  </w:style>
  <w:style w:type="paragraph" w:customStyle="1" w:styleId="Heading11">
    <w:name w:val="Heading 11"/>
    <w:basedOn w:val="Normal"/>
    <w:next w:val="Normal"/>
    <w:uiPriority w:val="9"/>
    <w:qFormat/>
    <w:rsid w:val="00D2799A"/>
    <w:pPr>
      <w:keepNext/>
      <w:keepLines/>
      <w:spacing w:before="360" w:after="80" w:line="276" w:lineRule="auto"/>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D2799A"/>
    <w:pPr>
      <w:keepNext/>
      <w:keepLines/>
      <w:spacing w:before="160" w:after="80" w:line="276" w:lineRule="auto"/>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D2799A"/>
    <w:pPr>
      <w:keepNext/>
      <w:keepLines/>
      <w:spacing w:before="160" w:after="80" w:line="276" w:lineRule="auto"/>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D2799A"/>
    <w:pPr>
      <w:keepNext/>
      <w:keepLines/>
      <w:spacing w:before="80" w:after="40" w:line="276" w:lineRule="auto"/>
      <w:outlineLvl w:val="3"/>
    </w:pPr>
    <w:rPr>
      <w:rFonts w:eastAsia="Times New Roman" w:cs="Times New Roman"/>
      <w:i/>
      <w:iCs/>
      <w:color w:val="0F4761"/>
      <w:sz w:val="22"/>
      <w:szCs w:val="22"/>
    </w:rPr>
  </w:style>
  <w:style w:type="paragraph" w:customStyle="1" w:styleId="Heading51">
    <w:name w:val="Heading 51"/>
    <w:basedOn w:val="Normal"/>
    <w:next w:val="Normal"/>
    <w:uiPriority w:val="9"/>
    <w:semiHidden/>
    <w:unhideWhenUsed/>
    <w:qFormat/>
    <w:rsid w:val="00D2799A"/>
    <w:pPr>
      <w:keepNext/>
      <w:keepLines/>
      <w:spacing w:before="80" w:after="40" w:line="276" w:lineRule="auto"/>
      <w:outlineLvl w:val="4"/>
    </w:pPr>
    <w:rPr>
      <w:rFonts w:eastAsia="Times New Roman" w:cs="Times New Roman"/>
      <w:color w:val="0F4761"/>
      <w:sz w:val="22"/>
      <w:szCs w:val="22"/>
    </w:rPr>
  </w:style>
  <w:style w:type="paragraph" w:customStyle="1" w:styleId="Heading61">
    <w:name w:val="Heading 61"/>
    <w:basedOn w:val="Normal"/>
    <w:next w:val="Normal"/>
    <w:uiPriority w:val="9"/>
    <w:semiHidden/>
    <w:unhideWhenUsed/>
    <w:qFormat/>
    <w:rsid w:val="00D2799A"/>
    <w:pPr>
      <w:keepNext/>
      <w:keepLines/>
      <w:spacing w:before="40" w:line="276" w:lineRule="auto"/>
      <w:outlineLvl w:val="5"/>
    </w:pPr>
    <w:rPr>
      <w:rFonts w:eastAsia="Times New Roman" w:cs="Times New Roman"/>
      <w:i/>
      <w:iCs/>
      <w:color w:val="595959"/>
      <w:sz w:val="22"/>
      <w:szCs w:val="22"/>
    </w:rPr>
  </w:style>
  <w:style w:type="paragraph" w:customStyle="1" w:styleId="Heading71">
    <w:name w:val="Heading 71"/>
    <w:basedOn w:val="Normal"/>
    <w:next w:val="Normal"/>
    <w:uiPriority w:val="9"/>
    <w:semiHidden/>
    <w:unhideWhenUsed/>
    <w:qFormat/>
    <w:rsid w:val="00D2799A"/>
    <w:pPr>
      <w:keepNext/>
      <w:keepLines/>
      <w:spacing w:before="40" w:line="276" w:lineRule="auto"/>
      <w:outlineLvl w:val="6"/>
    </w:pPr>
    <w:rPr>
      <w:rFonts w:eastAsia="Times New Roman" w:cs="Times New Roman"/>
      <w:color w:val="595959"/>
      <w:sz w:val="22"/>
      <w:szCs w:val="22"/>
    </w:rPr>
  </w:style>
  <w:style w:type="paragraph" w:customStyle="1" w:styleId="Heading81">
    <w:name w:val="Heading 81"/>
    <w:basedOn w:val="Normal"/>
    <w:next w:val="Normal"/>
    <w:uiPriority w:val="9"/>
    <w:semiHidden/>
    <w:unhideWhenUsed/>
    <w:qFormat/>
    <w:rsid w:val="00D2799A"/>
    <w:pPr>
      <w:keepNext/>
      <w:keepLines/>
      <w:spacing w:line="276" w:lineRule="auto"/>
      <w:outlineLvl w:val="7"/>
    </w:pPr>
    <w:rPr>
      <w:rFonts w:eastAsia="Times New Roman" w:cs="Times New Roman"/>
      <w:i/>
      <w:iCs/>
      <w:color w:val="272727"/>
      <w:sz w:val="22"/>
      <w:szCs w:val="22"/>
    </w:rPr>
  </w:style>
  <w:style w:type="paragraph" w:customStyle="1" w:styleId="Heading91">
    <w:name w:val="Heading 91"/>
    <w:basedOn w:val="Normal"/>
    <w:next w:val="Normal"/>
    <w:uiPriority w:val="9"/>
    <w:semiHidden/>
    <w:unhideWhenUsed/>
    <w:qFormat/>
    <w:rsid w:val="00D2799A"/>
    <w:pPr>
      <w:keepNext/>
      <w:keepLines/>
      <w:spacing w:line="276" w:lineRule="auto"/>
      <w:outlineLvl w:val="8"/>
    </w:pPr>
    <w:rPr>
      <w:rFonts w:eastAsia="Times New Roman" w:cs="Times New Roman"/>
      <w:color w:val="272727"/>
      <w:sz w:val="22"/>
      <w:szCs w:val="22"/>
    </w:rPr>
  </w:style>
  <w:style w:type="numbering" w:customStyle="1" w:styleId="NoList1">
    <w:name w:val="No List1"/>
    <w:next w:val="NoList"/>
    <w:uiPriority w:val="99"/>
    <w:semiHidden/>
    <w:unhideWhenUsed/>
    <w:rsid w:val="00D2799A"/>
  </w:style>
  <w:style w:type="character" w:customStyle="1" w:styleId="Heading1Char">
    <w:name w:val="Heading 1 Char"/>
    <w:basedOn w:val="DefaultParagraphFont"/>
    <w:link w:val="Heading1"/>
    <w:uiPriority w:val="9"/>
    <w:rsid w:val="00D2799A"/>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semiHidden/>
    <w:rsid w:val="00D2799A"/>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D2799A"/>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D2799A"/>
    <w:rPr>
      <w:rFonts w:eastAsia="Times New Roman" w:cs="Times New Roman"/>
      <w:i/>
      <w:iCs/>
      <w:color w:val="0F4761"/>
    </w:rPr>
  </w:style>
  <w:style w:type="character" w:customStyle="1" w:styleId="Heading5Char">
    <w:name w:val="Heading 5 Char"/>
    <w:basedOn w:val="DefaultParagraphFont"/>
    <w:link w:val="Heading5"/>
    <w:uiPriority w:val="9"/>
    <w:semiHidden/>
    <w:rsid w:val="00D2799A"/>
    <w:rPr>
      <w:rFonts w:eastAsia="Times New Roman" w:cs="Times New Roman"/>
      <w:color w:val="0F4761"/>
    </w:rPr>
  </w:style>
  <w:style w:type="character" w:customStyle="1" w:styleId="Heading6Char">
    <w:name w:val="Heading 6 Char"/>
    <w:basedOn w:val="DefaultParagraphFont"/>
    <w:link w:val="Heading6"/>
    <w:uiPriority w:val="9"/>
    <w:semiHidden/>
    <w:rsid w:val="00D2799A"/>
    <w:rPr>
      <w:rFonts w:eastAsia="Times New Roman" w:cs="Times New Roman"/>
      <w:i/>
      <w:iCs/>
      <w:color w:val="595959"/>
    </w:rPr>
  </w:style>
  <w:style w:type="character" w:customStyle="1" w:styleId="Heading7Char">
    <w:name w:val="Heading 7 Char"/>
    <w:basedOn w:val="DefaultParagraphFont"/>
    <w:link w:val="Heading7"/>
    <w:uiPriority w:val="9"/>
    <w:semiHidden/>
    <w:rsid w:val="00D2799A"/>
    <w:rPr>
      <w:rFonts w:eastAsia="Times New Roman" w:cs="Times New Roman"/>
      <w:color w:val="595959"/>
    </w:rPr>
  </w:style>
  <w:style w:type="character" w:customStyle="1" w:styleId="Heading8Char">
    <w:name w:val="Heading 8 Char"/>
    <w:basedOn w:val="DefaultParagraphFont"/>
    <w:link w:val="Heading8"/>
    <w:uiPriority w:val="9"/>
    <w:semiHidden/>
    <w:rsid w:val="00D2799A"/>
    <w:rPr>
      <w:rFonts w:eastAsia="Times New Roman" w:cs="Times New Roman"/>
      <w:i/>
      <w:iCs/>
      <w:color w:val="272727"/>
    </w:rPr>
  </w:style>
  <w:style w:type="character" w:customStyle="1" w:styleId="Heading9Char">
    <w:name w:val="Heading 9 Char"/>
    <w:basedOn w:val="DefaultParagraphFont"/>
    <w:link w:val="Heading9"/>
    <w:uiPriority w:val="9"/>
    <w:semiHidden/>
    <w:rsid w:val="00D2799A"/>
    <w:rPr>
      <w:rFonts w:eastAsia="Times New Roman" w:cs="Times New Roman"/>
      <w:color w:val="272727"/>
    </w:rPr>
  </w:style>
  <w:style w:type="paragraph" w:customStyle="1" w:styleId="Title1">
    <w:name w:val="Title1"/>
    <w:basedOn w:val="Normal"/>
    <w:next w:val="Normal"/>
    <w:uiPriority w:val="10"/>
    <w:qFormat/>
    <w:rsid w:val="00D2799A"/>
    <w:pPr>
      <w:spacing w:after="80"/>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D2799A"/>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D2799A"/>
    <w:pPr>
      <w:numPr>
        <w:ilvl w:val="1"/>
      </w:numPr>
      <w:spacing w:after="200" w:line="276" w:lineRule="auto"/>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D2799A"/>
    <w:rPr>
      <w:rFonts w:eastAsia="Times New Roman" w:cs="Times New Roman"/>
      <w:color w:val="595959"/>
      <w:spacing w:val="15"/>
      <w:sz w:val="28"/>
      <w:szCs w:val="28"/>
    </w:rPr>
  </w:style>
  <w:style w:type="paragraph" w:customStyle="1" w:styleId="Quote1">
    <w:name w:val="Quote1"/>
    <w:basedOn w:val="Normal"/>
    <w:next w:val="Normal"/>
    <w:uiPriority w:val="29"/>
    <w:qFormat/>
    <w:rsid w:val="00D2799A"/>
    <w:pPr>
      <w:spacing w:before="160" w:after="200" w:line="276" w:lineRule="auto"/>
      <w:jc w:val="center"/>
    </w:pPr>
    <w:rPr>
      <w:rFonts w:eastAsia="Aptos"/>
      <w:i/>
      <w:iCs/>
      <w:color w:val="404040"/>
      <w:sz w:val="22"/>
      <w:szCs w:val="22"/>
    </w:rPr>
  </w:style>
  <w:style w:type="character" w:customStyle="1" w:styleId="QuoteChar">
    <w:name w:val="Quote Char"/>
    <w:basedOn w:val="DefaultParagraphFont"/>
    <w:link w:val="Quote"/>
    <w:uiPriority w:val="29"/>
    <w:rsid w:val="00D2799A"/>
    <w:rPr>
      <w:i/>
      <w:iCs/>
      <w:color w:val="404040"/>
    </w:rPr>
  </w:style>
  <w:style w:type="character" w:customStyle="1" w:styleId="IntenseEmphasis1">
    <w:name w:val="Intense Emphasis1"/>
    <w:basedOn w:val="DefaultParagraphFont"/>
    <w:uiPriority w:val="21"/>
    <w:qFormat/>
    <w:rsid w:val="00D2799A"/>
    <w:rPr>
      <w:i/>
      <w:iCs/>
      <w:color w:val="0F4761"/>
    </w:rPr>
  </w:style>
  <w:style w:type="paragraph" w:customStyle="1" w:styleId="IntenseQuote1">
    <w:name w:val="Intense Quote1"/>
    <w:basedOn w:val="Normal"/>
    <w:next w:val="Normal"/>
    <w:uiPriority w:val="30"/>
    <w:qFormat/>
    <w:rsid w:val="00D2799A"/>
    <w:pPr>
      <w:pBdr>
        <w:top w:val="single" w:sz="4" w:space="10" w:color="0F4761"/>
        <w:bottom w:val="single" w:sz="4" w:space="10" w:color="0F4761"/>
      </w:pBdr>
      <w:spacing w:before="360" w:after="360" w:line="276" w:lineRule="auto"/>
      <w:ind w:left="864" w:right="864"/>
      <w:jc w:val="center"/>
    </w:pPr>
    <w:rPr>
      <w:rFonts w:eastAsia="Aptos"/>
      <w:i/>
      <w:iCs/>
      <w:color w:val="0F4761"/>
      <w:sz w:val="22"/>
      <w:szCs w:val="22"/>
    </w:rPr>
  </w:style>
  <w:style w:type="character" w:customStyle="1" w:styleId="IntenseQuoteChar">
    <w:name w:val="Intense Quote Char"/>
    <w:basedOn w:val="DefaultParagraphFont"/>
    <w:link w:val="IntenseQuote"/>
    <w:uiPriority w:val="30"/>
    <w:rsid w:val="00D2799A"/>
    <w:rPr>
      <w:i/>
      <w:iCs/>
      <w:color w:val="0F4761"/>
    </w:rPr>
  </w:style>
  <w:style w:type="character" w:customStyle="1" w:styleId="IntenseReference1">
    <w:name w:val="Intense Reference1"/>
    <w:basedOn w:val="DefaultParagraphFont"/>
    <w:uiPriority w:val="32"/>
    <w:qFormat/>
    <w:rsid w:val="00D2799A"/>
    <w:rPr>
      <w:b/>
      <w:bCs/>
      <w:smallCaps/>
      <w:color w:val="0F4761"/>
      <w:spacing w:val="5"/>
    </w:rPr>
  </w:style>
  <w:style w:type="character" w:customStyle="1" w:styleId="Heading1Char1">
    <w:name w:val="Heading 1 Char1"/>
    <w:basedOn w:val="DefaultParagraphFont"/>
    <w:uiPriority w:val="9"/>
    <w:rsid w:val="00D2799A"/>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2799A"/>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2799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D2799A"/>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basedOn w:val="DefaultParagraphFont"/>
    <w:uiPriority w:val="9"/>
    <w:semiHidden/>
    <w:rsid w:val="00D2799A"/>
    <w:rPr>
      <w:rFonts w:asciiTheme="majorHAnsi" w:eastAsiaTheme="majorEastAsia" w:hAnsiTheme="majorHAnsi" w:cstheme="majorBidi"/>
      <w:color w:val="2E74B5" w:themeColor="accent1" w:themeShade="BF"/>
      <w:sz w:val="24"/>
      <w:szCs w:val="24"/>
    </w:rPr>
  </w:style>
  <w:style w:type="character" w:customStyle="1" w:styleId="Heading6Char1">
    <w:name w:val="Heading 6 Char1"/>
    <w:basedOn w:val="DefaultParagraphFont"/>
    <w:uiPriority w:val="9"/>
    <w:semiHidden/>
    <w:rsid w:val="00D2799A"/>
    <w:rPr>
      <w:rFonts w:asciiTheme="majorHAnsi" w:eastAsiaTheme="majorEastAsia" w:hAnsiTheme="majorHAnsi" w:cstheme="majorBidi"/>
      <w:color w:val="1F4D78" w:themeColor="accent1" w:themeShade="7F"/>
      <w:sz w:val="24"/>
      <w:szCs w:val="24"/>
    </w:rPr>
  </w:style>
  <w:style w:type="character" w:customStyle="1" w:styleId="Heading7Char1">
    <w:name w:val="Heading 7 Char1"/>
    <w:basedOn w:val="DefaultParagraphFont"/>
    <w:uiPriority w:val="9"/>
    <w:semiHidden/>
    <w:rsid w:val="00D2799A"/>
    <w:rPr>
      <w:rFonts w:asciiTheme="majorHAnsi" w:eastAsiaTheme="majorEastAsia" w:hAnsiTheme="majorHAnsi" w:cstheme="majorBidi"/>
      <w:i/>
      <w:iCs/>
      <w:color w:val="1F4D78" w:themeColor="accent1" w:themeShade="7F"/>
      <w:sz w:val="24"/>
      <w:szCs w:val="24"/>
    </w:rPr>
  </w:style>
  <w:style w:type="character" w:customStyle="1" w:styleId="Heading8Char1">
    <w:name w:val="Heading 8 Char1"/>
    <w:basedOn w:val="DefaultParagraphFont"/>
    <w:uiPriority w:val="9"/>
    <w:semiHidden/>
    <w:rsid w:val="00D2799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2799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2799A"/>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D27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99A"/>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D2799A"/>
    <w:rPr>
      <w:rFonts w:eastAsiaTheme="minorEastAsia"/>
      <w:color w:val="5A5A5A" w:themeColor="text1" w:themeTint="A5"/>
      <w:spacing w:val="15"/>
    </w:rPr>
  </w:style>
  <w:style w:type="paragraph" w:styleId="Quote">
    <w:name w:val="Quote"/>
    <w:basedOn w:val="Normal"/>
    <w:next w:val="Normal"/>
    <w:link w:val="QuoteChar"/>
    <w:uiPriority w:val="29"/>
    <w:qFormat/>
    <w:rsid w:val="00D2799A"/>
    <w:pPr>
      <w:spacing w:before="200" w:after="160"/>
      <w:ind w:left="864" w:right="864"/>
      <w:jc w:val="center"/>
    </w:pPr>
    <w:rPr>
      <w:rFonts w:eastAsiaTheme="minorHAnsi"/>
      <w:i/>
      <w:iCs/>
      <w:color w:val="404040"/>
      <w:sz w:val="22"/>
      <w:szCs w:val="22"/>
    </w:rPr>
  </w:style>
  <w:style w:type="character" w:customStyle="1" w:styleId="QuoteChar1">
    <w:name w:val="Quote Char1"/>
    <w:basedOn w:val="DefaultParagraphFont"/>
    <w:uiPriority w:val="29"/>
    <w:rsid w:val="00D2799A"/>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D2799A"/>
    <w:rPr>
      <w:i/>
      <w:iCs/>
      <w:color w:val="5B9BD5" w:themeColor="accent1"/>
    </w:rPr>
  </w:style>
  <w:style w:type="paragraph" w:styleId="IntenseQuote">
    <w:name w:val="Intense Quote"/>
    <w:basedOn w:val="Normal"/>
    <w:next w:val="Normal"/>
    <w:link w:val="IntenseQuoteChar"/>
    <w:uiPriority w:val="30"/>
    <w:qFormat/>
    <w:rsid w:val="00D2799A"/>
    <w:pPr>
      <w:pBdr>
        <w:top w:val="single" w:sz="4" w:space="10" w:color="5B9BD5" w:themeColor="accent1"/>
        <w:bottom w:val="single" w:sz="4" w:space="10" w:color="5B9BD5" w:themeColor="accent1"/>
      </w:pBdr>
      <w:spacing w:before="360" w:after="360"/>
      <w:ind w:left="864" w:right="864"/>
      <w:jc w:val="center"/>
    </w:pPr>
    <w:rPr>
      <w:rFonts w:eastAsiaTheme="minorHAnsi"/>
      <w:i/>
      <w:iCs/>
      <w:color w:val="0F4761"/>
      <w:sz w:val="22"/>
      <w:szCs w:val="22"/>
    </w:rPr>
  </w:style>
  <w:style w:type="character" w:customStyle="1" w:styleId="IntenseQuoteChar1">
    <w:name w:val="Intense Quote Char1"/>
    <w:basedOn w:val="DefaultParagraphFont"/>
    <w:uiPriority w:val="30"/>
    <w:rsid w:val="00D2799A"/>
    <w:rPr>
      <w:rFonts w:eastAsiaTheme="minorEastAsia"/>
      <w:i/>
      <w:iCs/>
      <w:color w:val="5B9BD5" w:themeColor="accent1"/>
      <w:sz w:val="24"/>
      <w:szCs w:val="24"/>
    </w:rPr>
  </w:style>
  <w:style w:type="character" w:styleId="IntenseReference">
    <w:name w:val="Intense Reference"/>
    <w:basedOn w:val="DefaultParagraphFont"/>
    <w:uiPriority w:val="32"/>
    <w:qFormat/>
    <w:rsid w:val="00D2799A"/>
    <w:rPr>
      <w:b/>
      <w:bCs/>
      <w:smallCaps/>
      <w:color w:val="5B9BD5" w:themeColor="accent1"/>
      <w:spacing w:val="5"/>
    </w:rPr>
  </w:style>
  <w:style w:type="numbering" w:customStyle="1" w:styleId="NoList2">
    <w:name w:val="No List2"/>
    <w:next w:val="NoList"/>
    <w:uiPriority w:val="99"/>
    <w:semiHidden/>
    <w:unhideWhenUsed/>
    <w:rsid w:val="00425B32"/>
  </w:style>
  <w:style w:type="table" w:customStyle="1" w:styleId="TableGrid2">
    <w:name w:val="Table Grid2"/>
    <w:basedOn w:val="TableNormal"/>
    <w:next w:val="TableGrid"/>
    <w:uiPriority w:val="39"/>
    <w:rsid w:val="0077242D"/>
    <w:pPr>
      <w:spacing w:after="0" w:line="240" w:lineRule="auto"/>
    </w:pPr>
    <w:rPr>
      <w:rFonts w:ascii="Calibri" w:eastAsia="Calibri"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5034">
      <w:bodyDiv w:val="1"/>
      <w:marLeft w:val="0"/>
      <w:marRight w:val="0"/>
      <w:marTop w:val="0"/>
      <w:marBottom w:val="0"/>
      <w:divBdr>
        <w:top w:val="none" w:sz="0" w:space="0" w:color="auto"/>
        <w:left w:val="none" w:sz="0" w:space="0" w:color="auto"/>
        <w:bottom w:val="none" w:sz="0" w:space="0" w:color="auto"/>
        <w:right w:val="none" w:sz="0" w:space="0" w:color="auto"/>
      </w:divBdr>
    </w:div>
    <w:div w:id="27075805">
      <w:bodyDiv w:val="1"/>
      <w:marLeft w:val="0"/>
      <w:marRight w:val="0"/>
      <w:marTop w:val="0"/>
      <w:marBottom w:val="0"/>
      <w:divBdr>
        <w:top w:val="none" w:sz="0" w:space="0" w:color="auto"/>
        <w:left w:val="none" w:sz="0" w:space="0" w:color="auto"/>
        <w:bottom w:val="none" w:sz="0" w:space="0" w:color="auto"/>
        <w:right w:val="none" w:sz="0" w:space="0" w:color="auto"/>
      </w:divBdr>
    </w:div>
    <w:div w:id="114756785">
      <w:bodyDiv w:val="1"/>
      <w:marLeft w:val="0"/>
      <w:marRight w:val="0"/>
      <w:marTop w:val="0"/>
      <w:marBottom w:val="0"/>
      <w:divBdr>
        <w:top w:val="none" w:sz="0" w:space="0" w:color="auto"/>
        <w:left w:val="none" w:sz="0" w:space="0" w:color="auto"/>
        <w:bottom w:val="none" w:sz="0" w:space="0" w:color="auto"/>
        <w:right w:val="none" w:sz="0" w:space="0" w:color="auto"/>
      </w:divBdr>
    </w:div>
    <w:div w:id="124472993">
      <w:bodyDiv w:val="1"/>
      <w:marLeft w:val="0"/>
      <w:marRight w:val="0"/>
      <w:marTop w:val="0"/>
      <w:marBottom w:val="0"/>
      <w:divBdr>
        <w:top w:val="none" w:sz="0" w:space="0" w:color="auto"/>
        <w:left w:val="none" w:sz="0" w:space="0" w:color="auto"/>
        <w:bottom w:val="none" w:sz="0" w:space="0" w:color="auto"/>
        <w:right w:val="none" w:sz="0" w:space="0" w:color="auto"/>
      </w:divBdr>
    </w:div>
    <w:div w:id="172841214">
      <w:bodyDiv w:val="1"/>
      <w:marLeft w:val="0"/>
      <w:marRight w:val="0"/>
      <w:marTop w:val="0"/>
      <w:marBottom w:val="0"/>
      <w:divBdr>
        <w:top w:val="none" w:sz="0" w:space="0" w:color="auto"/>
        <w:left w:val="none" w:sz="0" w:space="0" w:color="auto"/>
        <w:bottom w:val="none" w:sz="0" w:space="0" w:color="auto"/>
        <w:right w:val="none" w:sz="0" w:space="0" w:color="auto"/>
      </w:divBdr>
    </w:div>
    <w:div w:id="205412060">
      <w:bodyDiv w:val="1"/>
      <w:marLeft w:val="0"/>
      <w:marRight w:val="0"/>
      <w:marTop w:val="0"/>
      <w:marBottom w:val="0"/>
      <w:divBdr>
        <w:top w:val="none" w:sz="0" w:space="0" w:color="auto"/>
        <w:left w:val="none" w:sz="0" w:space="0" w:color="auto"/>
        <w:bottom w:val="none" w:sz="0" w:space="0" w:color="auto"/>
        <w:right w:val="none" w:sz="0" w:space="0" w:color="auto"/>
      </w:divBdr>
    </w:div>
    <w:div w:id="237830572">
      <w:bodyDiv w:val="1"/>
      <w:marLeft w:val="0"/>
      <w:marRight w:val="0"/>
      <w:marTop w:val="0"/>
      <w:marBottom w:val="0"/>
      <w:divBdr>
        <w:top w:val="none" w:sz="0" w:space="0" w:color="auto"/>
        <w:left w:val="none" w:sz="0" w:space="0" w:color="auto"/>
        <w:bottom w:val="none" w:sz="0" w:space="0" w:color="auto"/>
        <w:right w:val="none" w:sz="0" w:space="0" w:color="auto"/>
      </w:divBdr>
    </w:div>
    <w:div w:id="251397985">
      <w:bodyDiv w:val="1"/>
      <w:marLeft w:val="0"/>
      <w:marRight w:val="0"/>
      <w:marTop w:val="0"/>
      <w:marBottom w:val="0"/>
      <w:divBdr>
        <w:top w:val="none" w:sz="0" w:space="0" w:color="auto"/>
        <w:left w:val="none" w:sz="0" w:space="0" w:color="auto"/>
        <w:bottom w:val="none" w:sz="0" w:space="0" w:color="auto"/>
        <w:right w:val="none" w:sz="0" w:space="0" w:color="auto"/>
      </w:divBdr>
    </w:div>
    <w:div w:id="285935503">
      <w:bodyDiv w:val="1"/>
      <w:marLeft w:val="0"/>
      <w:marRight w:val="0"/>
      <w:marTop w:val="0"/>
      <w:marBottom w:val="0"/>
      <w:divBdr>
        <w:top w:val="none" w:sz="0" w:space="0" w:color="auto"/>
        <w:left w:val="none" w:sz="0" w:space="0" w:color="auto"/>
        <w:bottom w:val="none" w:sz="0" w:space="0" w:color="auto"/>
        <w:right w:val="none" w:sz="0" w:space="0" w:color="auto"/>
      </w:divBdr>
    </w:div>
    <w:div w:id="341784940">
      <w:bodyDiv w:val="1"/>
      <w:marLeft w:val="0"/>
      <w:marRight w:val="0"/>
      <w:marTop w:val="0"/>
      <w:marBottom w:val="0"/>
      <w:divBdr>
        <w:top w:val="none" w:sz="0" w:space="0" w:color="auto"/>
        <w:left w:val="none" w:sz="0" w:space="0" w:color="auto"/>
        <w:bottom w:val="none" w:sz="0" w:space="0" w:color="auto"/>
        <w:right w:val="none" w:sz="0" w:space="0" w:color="auto"/>
      </w:divBdr>
    </w:div>
    <w:div w:id="373844523">
      <w:bodyDiv w:val="1"/>
      <w:marLeft w:val="0"/>
      <w:marRight w:val="0"/>
      <w:marTop w:val="0"/>
      <w:marBottom w:val="0"/>
      <w:divBdr>
        <w:top w:val="none" w:sz="0" w:space="0" w:color="auto"/>
        <w:left w:val="none" w:sz="0" w:space="0" w:color="auto"/>
        <w:bottom w:val="none" w:sz="0" w:space="0" w:color="auto"/>
        <w:right w:val="none" w:sz="0" w:space="0" w:color="auto"/>
      </w:divBdr>
    </w:div>
    <w:div w:id="411314085">
      <w:bodyDiv w:val="1"/>
      <w:marLeft w:val="0"/>
      <w:marRight w:val="0"/>
      <w:marTop w:val="0"/>
      <w:marBottom w:val="0"/>
      <w:divBdr>
        <w:top w:val="none" w:sz="0" w:space="0" w:color="auto"/>
        <w:left w:val="none" w:sz="0" w:space="0" w:color="auto"/>
        <w:bottom w:val="none" w:sz="0" w:space="0" w:color="auto"/>
        <w:right w:val="none" w:sz="0" w:space="0" w:color="auto"/>
      </w:divBdr>
    </w:div>
    <w:div w:id="417412465">
      <w:bodyDiv w:val="1"/>
      <w:marLeft w:val="0"/>
      <w:marRight w:val="0"/>
      <w:marTop w:val="0"/>
      <w:marBottom w:val="0"/>
      <w:divBdr>
        <w:top w:val="none" w:sz="0" w:space="0" w:color="auto"/>
        <w:left w:val="none" w:sz="0" w:space="0" w:color="auto"/>
        <w:bottom w:val="none" w:sz="0" w:space="0" w:color="auto"/>
        <w:right w:val="none" w:sz="0" w:space="0" w:color="auto"/>
      </w:divBdr>
    </w:div>
    <w:div w:id="471335838">
      <w:bodyDiv w:val="1"/>
      <w:marLeft w:val="0"/>
      <w:marRight w:val="0"/>
      <w:marTop w:val="0"/>
      <w:marBottom w:val="0"/>
      <w:divBdr>
        <w:top w:val="none" w:sz="0" w:space="0" w:color="auto"/>
        <w:left w:val="none" w:sz="0" w:space="0" w:color="auto"/>
        <w:bottom w:val="none" w:sz="0" w:space="0" w:color="auto"/>
        <w:right w:val="none" w:sz="0" w:space="0" w:color="auto"/>
      </w:divBdr>
    </w:div>
    <w:div w:id="488719600">
      <w:bodyDiv w:val="1"/>
      <w:marLeft w:val="0"/>
      <w:marRight w:val="0"/>
      <w:marTop w:val="0"/>
      <w:marBottom w:val="0"/>
      <w:divBdr>
        <w:top w:val="none" w:sz="0" w:space="0" w:color="auto"/>
        <w:left w:val="none" w:sz="0" w:space="0" w:color="auto"/>
        <w:bottom w:val="none" w:sz="0" w:space="0" w:color="auto"/>
        <w:right w:val="none" w:sz="0" w:space="0" w:color="auto"/>
      </w:divBdr>
    </w:div>
    <w:div w:id="528838523">
      <w:bodyDiv w:val="1"/>
      <w:marLeft w:val="0"/>
      <w:marRight w:val="0"/>
      <w:marTop w:val="0"/>
      <w:marBottom w:val="0"/>
      <w:divBdr>
        <w:top w:val="none" w:sz="0" w:space="0" w:color="auto"/>
        <w:left w:val="none" w:sz="0" w:space="0" w:color="auto"/>
        <w:bottom w:val="none" w:sz="0" w:space="0" w:color="auto"/>
        <w:right w:val="none" w:sz="0" w:space="0" w:color="auto"/>
      </w:divBdr>
    </w:div>
    <w:div w:id="533228376">
      <w:bodyDiv w:val="1"/>
      <w:marLeft w:val="0"/>
      <w:marRight w:val="0"/>
      <w:marTop w:val="0"/>
      <w:marBottom w:val="0"/>
      <w:divBdr>
        <w:top w:val="none" w:sz="0" w:space="0" w:color="auto"/>
        <w:left w:val="none" w:sz="0" w:space="0" w:color="auto"/>
        <w:bottom w:val="none" w:sz="0" w:space="0" w:color="auto"/>
        <w:right w:val="none" w:sz="0" w:space="0" w:color="auto"/>
      </w:divBdr>
    </w:div>
    <w:div w:id="540942659">
      <w:bodyDiv w:val="1"/>
      <w:marLeft w:val="0"/>
      <w:marRight w:val="0"/>
      <w:marTop w:val="0"/>
      <w:marBottom w:val="0"/>
      <w:divBdr>
        <w:top w:val="none" w:sz="0" w:space="0" w:color="auto"/>
        <w:left w:val="none" w:sz="0" w:space="0" w:color="auto"/>
        <w:bottom w:val="none" w:sz="0" w:space="0" w:color="auto"/>
        <w:right w:val="none" w:sz="0" w:space="0" w:color="auto"/>
      </w:divBdr>
    </w:div>
    <w:div w:id="578290959">
      <w:bodyDiv w:val="1"/>
      <w:marLeft w:val="0"/>
      <w:marRight w:val="0"/>
      <w:marTop w:val="0"/>
      <w:marBottom w:val="0"/>
      <w:divBdr>
        <w:top w:val="none" w:sz="0" w:space="0" w:color="auto"/>
        <w:left w:val="none" w:sz="0" w:space="0" w:color="auto"/>
        <w:bottom w:val="none" w:sz="0" w:space="0" w:color="auto"/>
        <w:right w:val="none" w:sz="0" w:space="0" w:color="auto"/>
      </w:divBdr>
    </w:div>
    <w:div w:id="579678065">
      <w:bodyDiv w:val="1"/>
      <w:marLeft w:val="0"/>
      <w:marRight w:val="0"/>
      <w:marTop w:val="0"/>
      <w:marBottom w:val="0"/>
      <w:divBdr>
        <w:top w:val="none" w:sz="0" w:space="0" w:color="auto"/>
        <w:left w:val="none" w:sz="0" w:space="0" w:color="auto"/>
        <w:bottom w:val="none" w:sz="0" w:space="0" w:color="auto"/>
        <w:right w:val="none" w:sz="0" w:space="0" w:color="auto"/>
      </w:divBdr>
    </w:div>
    <w:div w:id="626156469">
      <w:bodyDiv w:val="1"/>
      <w:marLeft w:val="0"/>
      <w:marRight w:val="0"/>
      <w:marTop w:val="0"/>
      <w:marBottom w:val="0"/>
      <w:divBdr>
        <w:top w:val="none" w:sz="0" w:space="0" w:color="auto"/>
        <w:left w:val="none" w:sz="0" w:space="0" w:color="auto"/>
        <w:bottom w:val="none" w:sz="0" w:space="0" w:color="auto"/>
        <w:right w:val="none" w:sz="0" w:space="0" w:color="auto"/>
      </w:divBdr>
    </w:div>
    <w:div w:id="629016665">
      <w:bodyDiv w:val="1"/>
      <w:marLeft w:val="0"/>
      <w:marRight w:val="0"/>
      <w:marTop w:val="0"/>
      <w:marBottom w:val="0"/>
      <w:divBdr>
        <w:top w:val="none" w:sz="0" w:space="0" w:color="auto"/>
        <w:left w:val="none" w:sz="0" w:space="0" w:color="auto"/>
        <w:bottom w:val="none" w:sz="0" w:space="0" w:color="auto"/>
        <w:right w:val="none" w:sz="0" w:space="0" w:color="auto"/>
      </w:divBdr>
    </w:div>
    <w:div w:id="709918074">
      <w:bodyDiv w:val="1"/>
      <w:marLeft w:val="0"/>
      <w:marRight w:val="0"/>
      <w:marTop w:val="0"/>
      <w:marBottom w:val="0"/>
      <w:divBdr>
        <w:top w:val="none" w:sz="0" w:space="0" w:color="auto"/>
        <w:left w:val="none" w:sz="0" w:space="0" w:color="auto"/>
        <w:bottom w:val="none" w:sz="0" w:space="0" w:color="auto"/>
        <w:right w:val="none" w:sz="0" w:space="0" w:color="auto"/>
      </w:divBdr>
      <w:divsChild>
        <w:div w:id="757560009">
          <w:marLeft w:val="0"/>
          <w:marRight w:val="0"/>
          <w:marTop w:val="0"/>
          <w:marBottom w:val="0"/>
          <w:divBdr>
            <w:top w:val="none" w:sz="0" w:space="0" w:color="auto"/>
            <w:left w:val="none" w:sz="0" w:space="0" w:color="auto"/>
            <w:bottom w:val="none" w:sz="0" w:space="0" w:color="auto"/>
            <w:right w:val="none" w:sz="0" w:space="0" w:color="auto"/>
          </w:divBdr>
        </w:div>
        <w:div w:id="902643024">
          <w:marLeft w:val="0"/>
          <w:marRight w:val="0"/>
          <w:marTop w:val="0"/>
          <w:marBottom w:val="0"/>
          <w:divBdr>
            <w:top w:val="none" w:sz="0" w:space="0" w:color="auto"/>
            <w:left w:val="none" w:sz="0" w:space="0" w:color="auto"/>
            <w:bottom w:val="none" w:sz="0" w:space="0" w:color="auto"/>
            <w:right w:val="none" w:sz="0" w:space="0" w:color="auto"/>
          </w:divBdr>
        </w:div>
        <w:div w:id="1163547171">
          <w:marLeft w:val="0"/>
          <w:marRight w:val="0"/>
          <w:marTop w:val="0"/>
          <w:marBottom w:val="0"/>
          <w:divBdr>
            <w:top w:val="none" w:sz="0" w:space="0" w:color="auto"/>
            <w:left w:val="none" w:sz="0" w:space="0" w:color="auto"/>
            <w:bottom w:val="none" w:sz="0" w:space="0" w:color="auto"/>
            <w:right w:val="none" w:sz="0" w:space="0" w:color="auto"/>
          </w:divBdr>
        </w:div>
      </w:divsChild>
    </w:div>
    <w:div w:id="730613963">
      <w:bodyDiv w:val="1"/>
      <w:marLeft w:val="0"/>
      <w:marRight w:val="0"/>
      <w:marTop w:val="0"/>
      <w:marBottom w:val="0"/>
      <w:divBdr>
        <w:top w:val="none" w:sz="0" w:space="0" w:color="auto"/>
        <w:left w:val="none" w:sz="0" w:space="0" w:color="auto"/>
        <w:bottom w:val="none" w:sz="0" w:space="0" w:color="auto"/>
        <w:right w:val="none" w:sz="0" w:space="0" w:color="auto"/>
      </w:divBdr>
    </w:div>
    <w:div w:id="755396988">
      <w:bodyDiv w:val="1"/>
      <w:marLeft w:val="0"/>
      <w:marRight w:val="0"/>
      <w:marTop w:val="0"/>
      <w:marBottom w:val="0"/>
      <w:divBdr>
        <w:top w:val="none" w:sz="0" w:space="0" w:color="auto"/>
        <w:left w:val="none" w:sz="0" w:space="0" w:color="auto"/>
        <w:bottom w:val="none" w:sz="0" w:space="0" w:color="auto"/>
        <w:right w:val="none" w:sz="0" w:space="0" w:color="auto"/>
      </w:divBdr>
    </w:div>
    <w:div w:id="768741325">
      <w:bodyDiv w:val="1"/>
      <w:marLeft w:val="0"/>
      <w:marRight w:val="0"/>
      <w:marTop w:val="0"/>
      <w:marBottom w:val="0"/>
      <w:divBdr>
        <w:top w:val="none" w:sz="0" w:space="0" w:color="auto"/>
        <w:left w:val="none" w:sz="0" w:space="0" w:color="auto"/>
        <w:bottom w:val="none" w:sz="0" w:space="0" w:color="auto"/>
        <w:right w:val="none" w:sz="0" w:space="0" w:color="auto"/>
      </w:divBdr>
    </w:div>
    <w:div w:id="784931650">
      <w:bodyDiv w:val="1"/>
      <w:marLeft w:val="0"/>
      <w:marRight w:val="0"/>
      <w:marTop w:val="0"/>
      <w:marBottom w:val="0"/>
      <w:divBdr>
        <w:top w:val="none" w:sz="0" w:space="0" w:color="auto"/>
        <w:left w:val="none" w:sz="0" w:space="0" w:color="auto"/>
        <w:bottom w:val="none" w:sz="0" w:space="0" w:color="auto"/>
        <w:right w:val="none" w:sz="0" w:space="0" w:color="auto"/>
      </w:divBdr>
    </w:div>
    <w:div w:id="786778766">
      <w:bodyDiv w:val="1"/>
      <w:marLeft w:val="0"/>
      <w:marRight w:val="0"/>
      <w:marTop w:val="0"/>
      <w:marBottom w:val="0"/>
      <w:divBdr>
        <w:top w:val="none" w:sz="0" w:space="0" w:color="auto"/>
        <w:left w:val="none" w:sz="0" w:space="0" w:color="auto"/>
        <w:bottom w:val="none" w:sz="0" w:space="0" w:color="auto"/>
        <w:right w:val="none" w:sz="0" w:space="0" w:color="auto"/>
      </w:divBdr>
    </w:div>
    <w:div w:id="796147448">
      <w:bodyDiv w:val="1"/>
      <w:marLeft w:val="0"/>
      <w:marRight w:val="0"/>
      <w:marTop w:val="0"/>
      <w:marBottom w:val="0"/>
      <w:divBdr>
        <w:top w:val="none" w:sz="0" w:space="0" w:color="auto"/>
        <w:left w:val="none" w:sz="0" w:space="0" w:color="auto"/>
        <w:bottom w:val="none" w:sz="0" w:space="0" w:color="auto"/>
        <w:right w:val="none" w:sz="0" w:space="0" w:color="auto"/>
      </w:divBdr>
    </w:div>
    <w:div w:id="824980504">
      <w:bodyDiv w:val="1"/>
      <w:marLeft w:val="0"/>
      <w:marRight w:val="0"/>
      <w:marTop w:val="0"/>
      <w:marBottom w:val="0"/>
      <w:divBdr>
        <w:top w:val="none" w:sz="0" w:space="0" w:color="auto"/>
        <w:left w:val="none" w:sz="0" w:space="0" w:color="auto"/>
        <w:bottom w:val="none" w:sz="0" w:space="0" w:color="auto"/>
        <w:right w:val="none" w:sz="0" w:space="0" w:color="auto"/>
      </w:divBdr>
    </w:div>
    <w:div w:id="840387568">
      <w:bodyDiv w:val="1"/>
      <w:marLeft w:val="0"/>
      <w:marRight w:val="0"/>
      <w:marTop w:val="0"/>
      <w:marBottom w:val="0"/>
      <w:divBdr>
        <w:top w:val="none" w:sz="0" w:space="0" w:color="auto"/>
        <w:left w:val="none" w:sz="0" w:space="0" w:color="auto"/>
        <w:bottom w:val="none" w:sz="0" w:space="0" w:color="auto"/>
        <w:right w:val="none" w:sz="0" w:space="0" w:color="auto"/>
      </w:divBdr>
    </w:div>
    <w:div w:id="864177630">
      <w:bodyDiv w:val="1"/>
      <w:marLeft w:val="0"/>
      <w:marRight w:val="0"/>
      <w:marTop w:val="0"/>
      <w:marBottom w:val="0"/>
      <w:divBdr>
        <w:top w:val="none" w:sz="0" w:space="0" w:color="auto"/>
        <w:left w:val="none" w:sz="0" w:space="0" w:color="auto"/>
        <w:bottom w:val="none" w:sz="0" w:space="0" w:color="auto"/>
        <w:right w:val="none" w:sz="0" w:space="0" w:color="auto"/>
      </w:divBdr>
    </w:div>
    <w:div w:id="864289945">
      <w:bodyDiv w:val="1"/>
      <w:marLeft w:val="0"/>
      <w:marRight w:val="0"/>
      <w:marTop w:val="0"/>
      <w:marBottom w:val="0"/>
      <w:divBdr>
        <w:top w:val="none" w:sz="0" w:space="0" w:color="auto"/>
        <w:left w:val="none" w:sz="0" w:space="0" w:color="auto"/>
        <w:bottom w:val="none" w:sz="0" w:space="0" w:color="auto"/>
        <w:right w:val="none" w:sz="0" w:space="0" w:color="auto"/>
      </w:divBdr>
    </w:div>
    <w:div w:id="875584031">
      <w:bodyDiv w:val="1"/>
      <w:marLeft w:val="0"/>
      <w:marRight w:val="0"/>
      <w:marTop w:val="0"/>
      <w:marBottom w:val="0"/>
      <w:divBdr>
        <w:top w:val="none" w:sz="0" w:space="0" w:color="auto"/>
        <w:left w:val="none" w:sz="0" w:space="0" w:color="auto"/>
        <w:bottom w:val="none" w:sz="0" w:space="0" w:color="auto"/>
        <w:right w:val="none" w:sz="0" w:space="0" w:color="auto"/>
      </w:divBdr>
    </w:div>
    <w:div w:id="879437785">
      <w:bodyDiv w:val="1"/>
      <w:marLeft w:val="0"/>
      <w:marRight w:val="0"/>
      <w:marTop w:val="0"/>
      <w:marBottom w:val="0"/>
      <w:divBdr>
        <w:top w:val="none" w:sz="0" w:space="0" w:color="auto"/>
        <w:left w:val="none" w:sz="0" w:space="0" w:color="auto"/>
        <w:bottom w:val="none" w:sz="0" w:space="0" w:color="auto"/>
        <w:right w:val="none" w:sz="0" w:space="0" w:color="auto"/>
      </w:divBdr>
    </w:div>
    <w:div w:id="883323613">
      <w:bodyDiv w:val="1"/>
      <w:marLeft w:val="0"/>
      <w:marRight w:val="0"/>
      <w:marTop w:val="0"/>
      <w:marBottom w:val="0"/>
      <w:divBdr>
        <w:top w:val="none" w:sz="0" w:space="0" w:color="auto"/>
        <w:left w:val="none" w:sz="0" w:space="0" w:color="auto"/>
        <w:bottom w:val="none" w:sz="0" w:space="0" w:color="auto"/>
        <w:right w:val="none" w:sz="0" w:space="0" w:color="auto"/>
      </w:divBdr>
    </w:div>
    <w:div w:id="916018870">
      <w:bodyDiv w:val="1"/>
      <w:marLeft w:val="0"/>
      <w:marRight w:val="0"/>
      <w:marTop w:val="0"/>
      <w:marBottom w:val="0"/>
      <w:divBdr>
        <w:top w:val="none" w:sz="0" w:space="0" w:color="auto"/>
        <w:left w:val="none" w:sz="0" w:space="0" w:color="auto"/>
        <w:bottom w:val="none" w:sz="0" w:space="0" w:color="auto"/>
        <w:right w:val="none" w:sz="0" w:space="0" w:color="auto"/>
      </w:divBdr>
    </w:div>
    <w:div w:id="926765199">
      <w:bodyDiv w:val="1"/>
      <w:marLeft w:val="0"/>
      <w:marRight w:val="0"/>
      <w:marTop w:val="0"/>
      <w:marBottom w:val="0"/>
      <w:divBdr>
        <w:top w:val="none" w:sz="0" w:space="0" w:color="auto"/>
        <w:left w:val="none" w:sz="0" w:space="0" w:color="auto"/>
        <w:bottom w:val="none" w:sz="0" w:space="0" w:color="auto"/>
        <w:right w:val="none" w:sz="0" w:space="0" w:color="auto"/>
      </w:divBdr>
    </w:div>
    <w:div w:id="966546840">
      <w:bodyDiv w:val="1"/>
      <w:marLeft w:val="0"/>
      <w:marRight w:val="0"/>
      <w:marTop w:val="0"/>
      <w:marBottom w:val="0"/>
      <w:divBdr>
        <w:top w:val="none" w:sz="0" w:space="0" w:color="auto"/>
        <w:left w:val="none" w:sz="0" w:space="0" w:color="auto"/>
        <w:bottom w:val="none" w:sz="0" w:space="0" w:color="auto"/>
        <w:right w:val="none" w:sz="0" w:space="0" w:color="auto"/>
      </w:divBdr>
    </w:div>
    <w:div w:id="1038774279">
      <w:bodyDiv w:val="1"/>
      <w:marLeft w:val="0"/>
      <w:marRight w:val="0"/>
      <w:marTop w:val="0"/>
      <w:marBottom w:val="0"/>
      <w:divBdr>
        <w:top w:val="none" w:sz="0" w:space="0" w:color="auto"/>
        <w:left w:val="none" w:sz="0" w:space="0" w:color="auto"/>
        <w:bottom w:val="none" w:sz="0" w:space="0" w:color="auto"/>
        <w:right w:val="none" w:sz="0" w:space="0" w:color="auto"/>
      </w:divBdr>
    </w:div>
    <w:div w:id="1060517205">
      <w:bodyDiv w:val="1"/>
      <w:marLeft w:val="0"/>
      <w:marRight w:val="0"/>
      <w:marTop w:val="0"/>
      <w:marBottom w:val="0"/>
      <w:divBdr>
        <w:top w:val="none" w:sz="0" w:space="0" w:color="auto"/>
        <w:left w:val="none" w:sz="0" w:space="0" w:color="auto"/>
        <w:bottom w:val="none" w:sz="0" w:space="0" w:color="auto"/>
        <w:right w:val="none" w:sz="0" w:space="0" w:color="auto"/>
      </w:divBdr>
    </w:div>
    <w:div w:id="1070078981">
      <w:bodyDiv w:val="1"/>
      <w:marLeft w:val="0"/>
      <w:marRight w:val="0"/>
      <w:marTop w:val="0"/>
      <w:marBottom w:val="0"/>
      <w:divBdr>
        <w:top w:val="none" w:sz="0" w:space="0" w:color="auto"/>
        <w:left w:val="none" w:sz="0" w:space="0" w:color="auto"/>
        <w:bottom w:val="none" w:sz="0" w:space="0" w:color="auto"/>
        <w:right w:val="none" w:sz="0" w:space="0" w:color="auto"/>
      </w:divBdr>
    </w:div>
    <w:div w:id="1083141126">
      <w:bodyDiv w:val="1"/>
      <w:marLeft w:val="0"/>
      <w:marRight w:val="0"/>
      <w:marTop w:val="0"/>
      <w:marBottom w:val="0"/>
      <w:divBdr>
        <w:top w:val="none" w:sz="0" w:space="0" w:color="auto"/>
        <w:left w:val="none" w:sz="0" w:space="0" w:color="auto"/>
        <w:bottom w:val="none" w:sz="0" w:space="0" w:color="auto"/>
        <w:right w:val="none" w:sz="0" w:space="0" w:color="auto"/>
      </w:divBdr>
    </w:div>
    <w:div w:id="1083457437">
      <w:bodyDiv w:val="1"/>
      <w:marLeft w:val="0"/>
      <w:marRight w:val="0"/>
      <w:marTop w:val="0"/>
      <w:marBottom w:val="0"/>
      <w:divBdr>
        <w:top w:val="none" w:sz="0" w:space="0" w:color="auto"/>
        <w:left w:val="none" w:sz="0" w:space="0" w:color="auto"/>
        <w:bottom w:val="none" w:sz="0" w:space="0" w:color="auto"/>
        <w:right w:val="none" w:sz="0" w:space="0" w:color="auto"/>
      </w:divBdr>
    </w:div>
    <w:div w:id="1102409278">
      <w:bodyDiv w:val="1"/>
      <w:marLeft w:val="0"/>
      <w:marRight w:val="0"/>
      <w:marTop w:val="0"/>
      <w:marBottom w:val="0"/>
      <w:divBdr>
        <w:top w:val="none" w:sz="0" w:space="0" w:color="auto"/>
        <w:left w:val="none" w:sz="0" w:space="0" w:color="auto"/>
        <w:bottom w:val="none" w:sz="0" w:space="0" w:color="auto"/>
        <w:right w:val="none" w:sz="0" w:space="0" w:color="auto"/>
      </w:divBdr>
    </w:div>
    <w:div w:id="1143502258">
      <w:bodyDiv w:val="1"/>
      <w:marLeft w:val="0"/>
      <w:marRight w:val="0"/>
      <w:marTop w:val="0"/>
      <w:marBottom w:val="0"/>
      <w:divBdr>
        <w:top w:val="none" w:sz="0" w:space="0" w:color="auto"/>
        <w:left w:val="none" w:sz="0" w:space="0" w:color="auto"/>
        <w:bottom w:val="none" w:sz="0" w:space="0" w:color="auto"/>
        <w:right w:val="none" w:sz="0" w:space="0" w:color="auto"/>
      </w:divBdr>
    </w:div>
    <w:div w:id="1225603954">
      <w:bodyDiv w:val="1"/>
      <w:marLeft w:val="0"/>
      <w:marRight w:val="0"/>
      <w:marTop w:val="0"/>
      <w:marBottom w:val="0"/>
      <w:divBdr>
        <w:top w:val="none" w:sz="0" w:space="0" w:color="auto"/>
        <w:left w:val="none" w:sz="0" w:space="0" w:color="auto"/>
        <w:bottom w:val="none" w:sz="0" w:space="0" w:color="auto"/>
        <w:right w:val="none" w:sz="0" w:space="0" w:color="auto"/>
      </w:divBdr>
    </w:div>
    <w:div w:id="1244148402">
      <w:bodyDiv w:val="1"/>
      <w:marLeft w:val="0"/>
      <w:marRight w:val="0"/>
      <w:marTop w:val="0"/>
      <w:marBottom w:val="0"/>
      <w:divBdr>
        <w:top w:val="none" w:sz="0" w:space="0" w:color="auto"/>
        <w:left w:val="none" w:sz="0" w:space="0" w:color="auto"/>
        <w:bottom w:val="none" w:sz="0" w:space="0" w:color="auto"/>
        <w:right w:val="none" w:sz="0" w:space="0" w:color="auto"/>
      </w:divBdr>
    </w:div>
    <w:div w:id="1253321223">
      <w:bodyDiv w:val="1"/>
      <w:marLeft w:val="0"/>
      <w:marRight w:val="0"/>
      <w:marTop w:val="0"/>
      <w:marBottom w:val="0"/>
      <w:divBdr>
        <w:top w:val="none" w:sz="0" w:space="0" w:color="auto"/>
        <w:left w:val="none" w:sz="0" w:space="0" w:color="auto"/>
        <w:bottom w:val="none" w:sz="0" w:space="0" w:color="auto"/>
        <w:right w:val="none" w:sz="0" w:space="0" w:color="auto"/>
      </w:divBdr>
    </w:div>
    <w:div w:id="1311978721">
      <w:bodyDiv w:val="1"/>
      <w:marLeft w:val="0"/>
      <w:marRight w:val="0"/>
      <w:marTop w:val="0"/>
      <w:marBottom w:val="0"/>
      <w:divBdr>
        <w:top w:val="none" w:sz="0" w:space="0" w:color="auto"/>
        <w:left w:val="none" w:sz="0" w:space="0" w:color="auto"/>
        <w:bottom w:val="none" w:sz="0" w:space="0" w:color="auto"/>
        <w:right w:val="none" w:sz="0" w:space="0" w:color="auto"/>
      </w:divBdr>
    </w:div>
    <w:div w:id="1315834214">
      <w:bodyDiv w:val="1"/>
      <w:marLeft w:val="0"/>
      <w:marRight w:val="0"/>
      <w:marTop w:val="0"/>
      <w:marBottom w:val="0"/>
      <w:divBdr>
        <w:top w:val="none" w:sz="0" w:space="0" w:color="auto"/>
        <w:left w:val="none" w:sz="0" w:space="0" w:color="auto"/>
        <w:bottom w:val="none" w:sz="0" w:space="0" w:color="auto"/>
        <w:right w:val="none" w:sz="0" w:space="0" w:color="auto"/>
      </w:divBdr>
    </w:div>
    <w:div w:id="1362052203">
      <w:bodyDiv w:val="1"/>
      <w:marLeft w:val="0"/>
      <w:marRight w:val="0"/>
      <w:marTop w:val="0"/>
      <w:marBottom w:val="0"/>
      <w:divBdr>
        <w:top w:val="none" w:sz="0" w:space="0" w:color="auto"/>
        <w:left w:val="none" w:sz="0" w:space="0" w:color="auto"/>
        <w:bottom w:val="none" w:sz="0" w:space="0" w:color="auto"/>
        <w:right w:val="none" w:sz="0" w:space="0" w:color="auto"/>
      </w:divBdr>
    </w:div>
    <w:div w:id="1405683173">
      <w:bodyDiv w:val="1"/>
      <w:marLeft w:val="0"/>
      <w:marRight w:val="0"/>
      <w:marTop w:val="0"/>
      <w:marBottom w:val="0"/>
      <w:divBdr>
        <w:top w:val="none" w:sz="0" w:space="0" w:color="auto"/>
        <w:left w:val="none" w:sz="0" w:space="0" w:color="auto"/>
        <w:bottom w:val="none" w:sz="0" w:space="0" w:color="auto"/>
        <w:right w:val="none" w:sz="0" w:space="0" w:color="auto"/>
      </w:divBdr>
    </w:div>
    <w:div w:id="1461343975">
      <w:bodyDiv w:val="1"/>
      <w:marLeft w:val="0"/>
      <w:marRight w:val="0"/>
      <w:marTop w:val="0"/>
      <w:marBottom w:val="0"/>
      <w:divBdr>
        <w:top w:val="none" w:sz="0" w:space="0" w:color="auto"/>
        <w:left w:val="none" w:sz="0" w:space="0" w:color="auto"/>
        <w:bottom w:val="none" w:sz="0" w:space="0" w:color="auto"/>
        <w:right w:val="none" w:sz="0" w:space="0" w:color="auto"/>
      </w:divBdr>
    </w:div>
    <w:div w:id="1519739265">
      <w:bodyDiv w:val="1"/>
      <w:marLeft w:val="0"/>
      <w:marRight w:val="0"/>
      <w:marTop w:val="0"/>
      <w:marBottom w:val="0"/>
      <w:divBdr>
        <w:top w:val="none" w:sz="0" w:space="0" w:color="auto"/>
        <w:left w:val="none" w:sz="0" w:space="0" w:color="auto"/>
        <w:bottom w:val="none" w:sz="0" w:space="0" w:color="auto"/>
        <w:right w:val="none" w:sz="0" w:space="0" w:color="auto"/>
      </w:divBdr>
    </w:div>
    <w:div w:id="1579709567">
      <w:bodyDiv w:val="1"/>
      <w:marLeft w:val="0"/>
      <w:marRight w:val="0"/>
      <w:marTop w:val="0"/>
      <w:marBottom w:val="0"/>
      <w:divBdr>
        <w:top w:val="none" w:sz="0" w:space="0" w:color="auto"/>
        <w:left w:val="none" w:sz="0" w:space="0" w:color="auto"/>
        <w:bottom w:val="none" w:sz="0" w:space="0" w:color="auto"/>
        <w:right w:val="none" w:sz="0" w:space="0" w:color="auto"/>
      </w:divBdr>
    </w:div>
    <w:div w:id="1670019448">
      <w:bodyDiv w:val="1"/>
      <w:marLeft w:val="0"/>
      <w:marRight w:val="0"/>
      <w:marTop w:val="0"/>
      <w:marBottom w:val="0"/>
      <w:divBdr>
        <w:top w:val="none" w:sz="0" w:space="0" w:color="auto"/>
        <w:left w:val="none" w:sz="0" w:space="0" w:color="auto"/>
        <w:bottom w:val="none" w:sz="0" w:space="0" w:color="auto"/>
        <w:right w:val="none" w:sz="0" w:space="0" w:color="auto"/>
      </w:divBdr>
    </w:div>
    <w:div w:id="1739667848">
      <w:bodyDiv w:val="1"/>
      <w:marLeft w:val="0"/>
      <w:marRight w:val="0"/>
      <w:marTop w:val="0"/>
      <w:marBottom w:val="0"/>
      <w:divBdr>
        <w:top w:val="none" w:sz="0" w:space="0" w:color="auto"/>
        <w:left w:val="none" w:sz="0" w:space="0" w:color="auto"/>
        <w:bottom w:val="none" w:sz="0" w:space="0" w:color="auto"/>
        <w:right w:val="none" w:sz="0" w:space="0" w:color="auto"/>
      </w:divBdr>
    </w:div>
    <w:div w:id="1741782881">
      <w:bodyDiv w:val="1"/>
      <w:marLeft w:val="0"/>
      <w:marRight w:val="0"/>
      <w:marTop w:val="0"/>
      <w:marBottom w:val="0"/>
      <w:divBdr>
        <w:top w:val="none" w:sz="0" w:space="0" w:color="auto"/>
        <w:left w:val="none" w:sz="0" w:space="0" w:color="auto"/>
        <w:bottom w:val="none" w:sz="0" w:space="0" w:color="auto"/>
        <w:right w:val="none" w:sz="0" w:space="0" w:color="auto"/>
      </w:divBdr>
    </w:div>
    <w:div w:id="1861772959">
      <w:bodyDiv w:val="1"/>
      <w:marLeft w:val="0"/>
      <w:marRight w:val="0"/>
      <w:marTop w:val="0"/>
      <w:marBottom w:val="0"/>
      <w:divBdr>
        <w:top w:val="none" w:sz="0" w:space="0" w:color="auto"/>
        <w:left w:val="none" w:sz="0" w:space="0" w:color="auto"/>
        <w:bottom w:val="none" w:sz="0" w:space="0" w:color="auto"/>
        <w:right w:val="none" w:sz="0" w:space="0" w:color="auto"/>
      </w:divBdr>
    </w:div>
    <w:div w:id="1868640239">
      <w:bodyDiv w:val="1"/>
      <w:marLeft w:val="0"/>
      <w:marRight w:val="0"/>
      <w:marTop w:val="0"/>
      <w:marBottom w:val="0"/>
      <w:divBdr>
        <w:top w:val="none" w:sz="0" w:space="0" w:color="auto"/>
        <w:left w:val="none" w:sz="0" w:space="0" w:color="auto"/>
        <w:bottom w:val="none" w:sz="0" w:space="0" w:color="auto"/>
        <w:right w:val="none" w:sz="0" w:space="0" w:color="auto"/>
      </w:divBdr>
    </w:div>
    <w:div w:id="1902861960">
      <w:bodyDiv w:val="1"/>
      <w:marLeft w:val="0"/>
      <w:marRight w:val="0"/>
      <w:marTop w:val="0"/>
      <w:marBottom w:val="0"/>
      <w:divBdr>
        <w:top w:val="none" w:sz="0" w:space="0" w:color="auto"/>
        <w:left w:val="none" w:sz="0" w:space="0" w:color="auto"/>
        <w:bottom w:val="none" w:sz="0" w:space="0" w:color="auto"/>
        <w:right w:val="none" w:sz="0" w:space="0" w:color="auto"/>
      </w:divBdr>
    </w:div>
    <w:div w:id="1903442807">
      <w:bodyDiv w:val="1"/>
      <w:marLeft w:val="0"/>
      <w:marRight w:val="0"/>
      <w:marTop w:val="0"/>
      <w:marBottom w:val="0"/>
      <w:divBdr>
        <w:top w:val="none" w:sz="0" w:space="0" w:color="auto"/>
        <w:left w:val="none" w:sz="0" w:space="0" w:color="auto"/>
        <w:bottom w:val="none" w:sz="0" w:space="0" w:color="auto"/>
        <w:right w:val="none" w:sz="0" w:space="0" w:color="auto"/>
      </w:divBdr>
    </w:div>
    <w:div w:id="1925264975">
      <w:bodyDiv w:val="1"/>
      <w:marLeft w:val="0"/>
      <w:marRight w:val="0"/>
      <w:marTop w:val="0"/>
      <w:marBottom w:val="0"/>
      <w:divBdr>
        <w:top w:val="none" w:sz="0" w:space="0" w:color="auto"/>
        <w:left w:val="none" w:sz="0" w:space="0" w:color="auto"/>
        <w:bottom w:val="none" w:sz="0" w:space="0" w:color="auto"/>
        <w:right w:val="none" w:sz="0" w:space="0" w:color="auto"/>
      </w:divBdr>
    </w:div>
    <w:div w:id="1931617554">
      <w:bodyDiv w:val="1"/>
      <w:marLeft w:val="0"/>
      <w:marRight w:val="0"/>
      <w:marTop w:val="0"/>
      <w:marBottom w:val="0"/>
      <w:divBdr>
        <w:top w:val="none" w:sz="0" w:space="0" w:color="auto"/>
        <w:left w:val="none" w:sz="0" w:space="0" w:color="auto"/>
        <w:bottom w:val="none" w:sz="0" w:space="0" w:color="auto"/>
        <w:right w:val="none" w:sz="0" w:space="0" w:color="auto"/>
      </w:divBdr>
      <w:divsChild>
        <w:div w:id="1146360881">
          <w:marLeft w:val="0"/>
          <w:marRight w:val="0"/>
          <w:marTop w:val="0"/>
          <w:marBottom w:val="0"/>
          <w:divBdr>
            <w:top w:val="none" w:sz="0" w:space="0" w:color="auto"/>
            <w:left w:val="none" w:sz="0" w:space="0" w:color="auto"/>
            <w:bottom w:val="none" w:sz="0" w:space="0" w:color="auto"/>
            <w:right w:val="none" w:sz="0" w:space="0" w:color="auto"/>
          </w:divBdr>
        </w:div>
        <w:div w:id="1015309275">
          <w:marLeft w:val="0"/>
          <w:marRight w:val="0"/>
          <w:marTop w:val="0"/>
          <w:marBottom w:val="0"/>
          <w:divBdr>
            <w:top w:val="none" w:sz="0" w:space="0" w:color="auto"/>
            <w:left w:val="none" w:sz="0" w:space="0" w:color="auto"/>
            <w:bottom w:val="none" w:sz="0" w:space="0" w:color="auto"/>
            <w:right w:val="none" w:sz="0" w:space="0" w:color="auto"/>
          </w:divBdr>
        </w:div>
        <w:div w:id="2100245841">
          <w:marLeft w:val="0"/>
          <w:marRight w:val="0"/>
          <w:marTop w:val="0"/>
          <w:marBottom w:val="0"/>
          <w:divBdr>
            <w:top w:val="none" w:sz="0" w:space="0" w:color="auto"/>
            <w:left w:val="none" w:sz="0" w:space="0" w:color="auto"/>
            <w:bottom w:val="none" w:sz="0" w:space="0" w:color="auto"/>
            <w:right w:val="none" w:sz="0" w:space="0" w:color="auto"/>
          </w:divBdr>
        </w:div>
      </w:divsChild>
    </w:div>
    <w:div w:id="1935480340">
      <w:bodyDiv w:val="1"/>
      <w:marLeft w:val="0"/>
      <w:marRight w:val="0"/>
      <w:marTop w:val="0"/>
      <w:marBottom w:val="0"/>
      <w:divBdr>
        <w:top w:val="none" w:sz="0" w:space="0" w:color="auto"/>
        <w:left w:val="none" w:sz="0" w:space="0" w:color="auto"/>
        <w:bottom w:val="none" w:sz="0" w:space="0" w:color="auto"/>
        <w:right w:val="none" w:sz="0" w:space="0" w:color="auto"/>
      </w:divBdr>
    </w:div>
    <w:div w:id="1955673845">
      <w:bodyDiv w:val="1"/>
      <w:marLeft w:val="0"/>
      <w:marRight w:val="0"/>
      <w:marTop w:val="0"/>
      <w:marBottom w:val="0"/>
      <w:divBdr>
        <w:top w:val="none" w:sz="0" w:space="0" w:color="auto"/>
        <w:left w:val="none" w:sz="0" w:space="0" w:color="auto"/>
        <w:bottom w:val="none" w:sz="0" w:space="0" w:color="auto"/>
        <w:right w:val="none" w:sz="0" w:space="0" w:color="auto"/>
      </w:divBdr>
    </w:div>
    <w:div w:id="1992177549">
      <w:bodyDiv w:val="1"/>
      <w:marLeft w:val="0"/>
      <w:marRight w:val="0"/>
      <w:marTop w:val="0"/>
      <w:marBottom w:val="0"/>
      <w:divBdr>
        <w:top w:val="none" w:sz="0" w:space="0" w:color="auto"/>
        <w:left w:val="none" w:sz="0" w:space="0" w:color="auto"/>
        <w:bottom w:val="none" w:sz="0" w:space="0" w:color="auto"/>
        <w:right w:val="none" w:sz="0" w:space="0" w:color="auto"/>
      </w:divBdr>
    </w:div>
    <w:div w:id="2023317444">
      <w:bodyDiv w:val="1"/>
      <w:marLeft w:val="0"/>
      <w:marRight w:val="0"/>
      <w:marTop w:val="0"/>
      <w:marBottom w:val="0"/>
      <w:divBdr>
        <w:top w:val="none" w:sz="0" w:space="0" w:color="auto"/>
        <w:left w:val="none" w:sz="0" w:space="0" w:color="auto"/>
        <w:bottom w:val="none" w:sz="0" w:space="0" w:color="auto"/>
        <w:right w:val="none" w:sz="0" w:space="0" w:color="auto"/>
      </w:divBdr>
    </w:div>
    <w:div w:id="2037926814">
      <w:bodyDiv w:val="1"/>
      <w:marLeft w:val="0"/>
      <w:marRight w:val="0"/>
      <w:marTop w:val="0"/>
      <w:marBottom w:val="0"/>
      <w:divBdr>
        <w:top w:val="none" w:sz="0" w:space="0" w:color="auto"/>
        <w:left w:val="none" w:sz="0" w:space="0" w:color="auto"/>
        <w:bottom w:val="none" w:sz="0" w:space="0" w:color="auto"/>
        <w:right w:val="none" w:sz="0" w:space="0" w:color="auto"/>
      </w:divBdr>
    </w:div>
    <w:div w:id="2046439120">
      <w:bodyDiv w:val="1"/>
      <w:marLeft w:val="0"/>
      <w:marRight w:val="0"/>
      <w:marTop w:val="0"/>
      <w:marBottom w:val="0"/>
      <w:divBdr>
        <w:top w:val="none" w:sz="0" w:space="0" w:color="auto"/>
        <w:left w:val="none" w:sz="0" w:space="0" w:color="auto"/>
        <w:bottom w:val="none" w:sz="0" w:space="0" w:color="auto"/>
        <w:right w:val="none" w:sz="0" w:space="0" w:color="auto"/>
      </w:divBdr>
    </w:div>
    <w:div w:id="2061779605">
      <w:bodyDiv w:val="1"/>
      <w:marLeft w:val="0"/>
      <w:marRight w:val="0"/>
      <w:marTop w:val="0"/>
      <w:marBottom w:val="0"/>
      <w:divBdr>
        <w:top w:val="none" w:sz="0" w:space="0" w:color="auto"/>
        <w:left w:val="none" w:sz="0" w:space="0" w:color="auto"/>
        <w:bottom w:val="none" w:sz="0" w:space="0" w:color="auto"/>
        <w:right w:val="none" w:sz="0" w:space="0" w:color="auto"/>
      </w:divBdr>
    </w:div>
    <w:div w:id="2078432055">
      <w:bodyDiv w:val="1"/>
      <w:marLeft w:val="0"/>
      <w:marRight w:val="0"/>
      <w:marTop w:val="0"/>
      <w:marBottom w:val="0"/>
      <w:divBdr>
        <w:top w:val="none" w:sz="0" w:space="0" w:color="auto"/>
        <w:left w:val="none" w:sz="0" w:space="0" w:color="auto"/>
        <w:bottom w:val="none" w:sz="0" w:space="0" w:color="auto"/>
        <w:right w:val="none" w:sz="0" w:space="0" w:color="auto"/>
      </w:divBdr>
    </w:div>
    <w:div w:id="2083987689">
      <w:bodyDiv w:val="1"/>
      <w:marLeft w:val="0"/>
      <w:marRight w:val="0"/>
      <w:marTop w:val="0"/>
      <w:marBottom w:val="0"/>
      <w:divBdr>
        <w:top w:val="none" w:sz="0" w:space="0" w:color="auto"/>
        <w:left w:val="none" w:sz="0" w:space="0" w:color="auto"/>
        <w:bottom w:val="none" w:sz="0" w:space="0" w:color="auto"/>
        <w:right w:val="none" w:sz="0" w:space="0" w:color="auto"/>
      </w:divBdr>
    </w:div>
    <w:div w:id="2095275021">
      <w:bodyDiv w:val="1"/>
      <w:marLeft w:val="0"/>
      <w:marRight w:val="0"/>
      <w:marTop w:val="0"/>
      <w:marBottom w:val="0"/>
      <w:divBdr>
        <w:top w:val="none" w:sz="0" w:space="0" w:color="auto"/>
        <w:left w:val="none" w:sz="0" w:space="0" w:color="auto"/>
        <w:bottom w:val="none" w:sz="0" w:space="0" w:color="auto"/>
        <w:right w:val="none" w:sz="0" w:space="0" w:color="auto"/>
      </w:divBdr>
    </w:div>
    <w:div w:id="21404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Roberts\OneDrive%20-%20Richard%20Rose%20Academies\Documents\General%20Admin\Logos\RRMA%20-%20Electronic%20Letterhead%20-%2019.12.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6c52eed-e80c-4c6c-8ab2-5364ba82b94e">
      <Terms xmlns="http://schemas.microsoft.com/office/infopath/2007/PartnerControls"/>
    </lcf76f155ced4ddcb4097134ff3c332f>
    <TaxCatchAll xmlns="a7fb71c0-baec-4d0a-a97b-b10998550b0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C4627EEAD00842A7615B972DC236D9" ma:contentTypeVersion="20" ma:contentTypeDescription="Create a new document." ma:contentTypeScope="" ma:versionID="dd0ee4f532f02e11a278ac2d4c94041f">
  <xsd:schema xmlns:xsd="http://www.w3.org/2001/XMLSchema" xmlns:xs="http://www.w3.org/2001/XMLSchema" xmlns:p="http://schemas.microsoft.com/office/2006/metadata/properties" xmlns:ns1="http://schemas.microsoft.com/sharepoint/v3" xmlns:ns2="d6c52eed-e80c-4c6c-8ab2-5364ba82b94e" xmlns:ns3="a7fb71c0-baec-4d0a-a97b-b10998550b07" targetNamespace="http://schemas.microsoft.com/office/2006/metadata/properties" ma:root="true" ma:fieldsID="c4634a343c821fd147fab1d47dbff1aa" ns1:_="" ns2:_="" ns3:_="">
    <xsd:import namespace="http://schemas.microsoft.com/sharepoint/v3"/>
    <xsd:import namespace="d6c52eed-e80c-4c6c-8ab2-5364ba82b94e"/>
    <xsd:import namespace="a7fb71c0-baec-4d0a-a97b-b10998550b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52eed-e80c-4c6c-8ab2-5364ba82b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9419993-69dd-495d-a097-f8bccc865a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fb71c0-baec-4d0a-a97b-b10998550b0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1ccd603-bcab-44b7-bc18-cc525d32cc60}" ma:internalName="TaxCatchAll" ma:showField="CatchAllData" ma:web="a7fb71c0-baec-4d0a-a97b-b10998550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0BFB7-A1EB-4653-B9BA-6E8EDA79D2D5}">
  <ds:schemaRefs>
    <ds:schemaRef ds:uri="http://schemas.openxmlformats.org/officeDocument/2006/bibliography"/>
  </ds:schemaRefs>
</ds:datastoreItem>
</file>

<file path=customXml/itemProps2.xml><?xml version="1.0" encoding="utf-8"?>
<ds:datastoreItem xmlns:ds="http://schemas.openxmlformats.org/officeDocument/2006/customXml" ds:itemID="{FE4BB4A2-5D1C-4038-BFAB-E09467AEB27B}">
  <ds:schemaRefs>
    <ds:schemaRef ds:uri="http://schemas.microsoft.com/sharepoint/v3/contenttype/forms"/>
  </ds:schemaRefs>
</ds:datastoreItem>
</file>

<file path=customXml/itemProps3.xml><?xml version="1.0" encoding="utf-8"?>
<ds:datastoreItem xmlns:ds="http://schemas.openxmlformats.org/officeDocument/2006/customXml" ds:itemID="{3727C79F-CC87-4BF2-B844-138CC25C71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3F8C07-E0B4-49DF-BB5F-B8F3658BFDC6}"/>
</file>

<file path=docProps/app.xml><?xml version="1.0" encoding="utf-8"?>
<Properties xmlns="http://schemas.openxmlformats.org/officeDocument/2006/extended-properties" xmlns:vt="http://schemas.openxmlformats.org/officeDocument/2006/docPropsVTypes">
  <Template>RRMA - Electronic Letterhead - 19.12.17.dotx</Template>
  <TotalTime>0</TotalTime>
  <Pages>2</Pages>
  <Words>376</Words>
  <Characters>2148</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Reay</dc:creator>
  <cp:keywords/>
  <dc:description/>
  <cp:lastModifiedBy>Claire Allen</cp:lastModifiedBy>
  <cp:revision>2</cp:revision>
  <cp:lastPrinted>2024-07-05T12:36:00Z</cp:lastPrinted>
  <dcterms:created xsi:type="dcterms:W3CDTF">2025-02-07T08:09:00Z</dcterms:created>
  <dcterms:modified xsi:type="dcterms:W3CDTF">2025-02-07T08:09:00Z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0x0101003AC4627EEAD00842A7615B972DC236D9</vt:lpwstr>
  </property>
</Properties>
</file>